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E775D" w14:textId="77777777" w:rsidR="004969E6" w:rsidRPr="00E80F6A" w:rsidRDefault="004969E6" w:rsidP="00987C74"/>
    <w:p w14:paraId="190AD0A1" w14:textId="77777777" w:rsidR="00D25AF2" w:rsidRPr="00E80F6A" w:rsidRDefault="00D25AF2" w:rsidP="00987C74"/>
    <w:p w14:paraId="43C0EE9A" w14:textId="77777777" w:rsidR="00D25AF2" w:rsidRPr="00E80F6A" w:rsidRDefault="00D25AF2" w:rsidP="00987C74"/>
    <w:p w14:paraId="1559E6F1" w14:textId="77777777" w:rsidR="00D25AF2" w:rsidRPr="00E80F6A" w:rsidRDefault="00D25AF2" w:rsidP="00987C74"/>
    <w:p w14:paraId="76E004F6" w14:textId="77777777" w:rsidR="00D25AF2" w:rsidRPr="00E80F6A" w:rsidRDefault="00D25AF2" w:rsidP="00987C74"/>
    <w:p w14:paraId="187D78DC" w14:textId="097990B8" w:rsidR="00D25AF2" w:rsidRPr="00E80F6A" w:rsidRDefault="00D25AF2" w:rsidP="00987C74"/>
    <w:p w14:paraId="17B19C77" w14:textId="77777777" w:rsidR="00D25AF2" w:rsidRPr="00E80F6A" w:rsidRDefault="00D25AF2" w:rsidP="00987C74"/>
    <w:p w14:paraId="27E27E33" w14:textId="77777777" w:rsidR="00D25AF2" w:rsidRPr="00E80F6A" w:rsidRDefault="00D25AF2" w:rsidP="00987C74"/>
    <w:p w14:paraId="54972327" w14:textId="77777777" w:rsidR="00D93D2D" w:rsidRPr="00515B14" w:rsidRDefault="00132292" w:rsidP="00515B14">
      <w:pPr>
        <w:jc w:val="center"/>
        <w:rPr>
          <w:rFonts w:ascii="HelveticaNeueLT Pro 57 Cn" w:hAnsi="HelveticaNeueLT Pro 57 Cn"/>
          <w:sz w:val="72"/>
          <w:szCs w:val="72"/>
        </w:rPr>
      </w:pPr>
      <w:r w:rsidRPr="00515B14">
        <w:rPr>
          <w:rFonts w:ascii="HelveticaNeueLT Pro 57 Cn" w:hAnsi="HelveticaNeueLT Pro 57 Cn"/>
          <w:sz w:val="72"/>
          <w:szCs w:val="72"/>
        </w:rPr>
        <w:t>Bat</w:t>
      </w:r>
      <w:r w:rsidR="004F522C" w:rsidRPr="00515B14">
        <w:rPr>
          <w:rFonts w:ascii="HelveticaNeueLT Pro 57 Cn" w:hAnsi="HelveticaNeueLT Pro 57 Cn"/>
          <w:sz w:val="72"/>
          <w:szCs w:val="72"/>
        </w:rPr>
        <w:t>t</w:t>
      </w:r>
      <w:r w:rsidRPr="00515B14">
        <w:rPr>
          <w:rFonts w:ascii="HelveticaNeueLT Pro 57 Cn" w:hAnsi="HelveticaNeueLT Pro 57 Cn"/>
          <w:sz w:val="72"/>
          <w:szCs w:val="72"/>
        </w:rPr>
        <w:t>ery M</w:t>
      </w:r>
      <w:r w:rsidR="00CA500E" w:rsidRPr="00515B14">
        <w:rPr>
          <w:rFonts w:ascii="HelveticaNeueLT Pro 57 Cn" w:hAnsi="HelveticaNeueLT Pro 57 Cn"/>
          <w:sz w:val="72"/>
          <w:szCs w:val="72"/>
        </w:rPr>
        <w:t>onitoring</w:t>
      </w:r>
      <w:r w:rsidRPr="00515B14">
        <w:rPr>
          <w:rFonts w:ascii="HelveticaNeueLT Pro 57 Cn" w:hAnsi="HelveticaNeueLT Pro 57 Cn"/>
          <w:sz w:val="72"/>
          <w:szCs w:val="72"/>
        </w:rPr>
        <w:t xml:space="preserve"> System</w:t>
      </w:r>
    </w:p>
    <w:p w14:paraId="3EBE89D0" w14:textId="2287B7E8" w:rsidR="00C839F0" w:rsidRDefault="00132292" w:rsidP="00515B14">
      <w:pPr>
        <w:jc w:val="center"/>
        <w:rPr>
          <w:rFonts w:ascii="HelveticaNeueLT Pro 57 Cn" w:hAnsi="HelveticaNeueLT Pro 57 Cn"/>
          <w:sz w:val="32"/>
          <w:szCs w:val="36"/>
        </w:rPr>
      </w:pPr>
      <w:r w:rsidRPr="00515B14">
        <w:rPr>
          <w:rFonts w:ascii="HelveticaNeueLT Pro 57 Cn" w:hAnsi="HelveticaNeueLT Pro 57 Cn"/>
          <w:sz w:val="32"/>
          <w:szCs w:val="36"/>
        </w:rPr>
        <w:t>(Battery monitoring system for larger UPS systems)</w:t>
      </w:r>
    </w:p>
    <w:p w14:paraId="4BA6FA06" w14:textId="77777777" w:rsidR="00515B14" w:rsidRPr="00515B14" w:rsidRDefault="00515B14" w:rsidP="00515B14">
      <w:pPr>
        <w:jc w:val="center"/>
        <w:rPr>
          <w:rFonts w:ascii="HelveticaNeueLT Pro 57 Cn" w:hAnsi="HelveticaNeueLT Pro 57 Cn"/>
          <w:sz w:val="32"/>
          <w:szCs w:val="36"/>
        </w:rPr>
      </w:pPr>
    </w:p>
    <w:p w14:paraId="42DAD18F" w14:textId="77777777" w:rsidR="00515B14" w:rsidRDefault="00515B14" w:rsidP="00515B14">
      <w:pPr>
        <w:jc w:val="center"/>
        <w:rPr>
          <w:rFonts w:ascii="HelveticaNeueLT Pro 57 Cn" w:hAnsi="HelveticaNeueLT Pro 57 Cn"/>
          <w:sz w:val="44"/>
          <w:szCs w:val="48"/>
        </w:rPr>
      </w:pPr>
      <w:r w:rsidRPr="00515B14">
        <w:rPr>
          <w:rFonts w:ascii="HelveticaNeueLT Pro 57 Cn" w:hAnsi="HelveticaNeueLT Pro 57 Cn"/>
          <w:sz w:val="44"/>
          <w:szCs w:val="48"/>
        </w:rPr>
        <w:t xml:space="preserve">METHOD OF STATEMENT FOR </w:t>
      </w:r>
    </w:p>
    <w:p w14:paraId="372BF5AA" w14:textId="77777777" w:rsidR="004C0C15" w:rsidRDefault="00515B14" w:rsidP="00515B14">
      <w:pPr>
        <w:jc w:val="center"/>
      </w:pPr>
      <w:r w:rsidRPr="00515B14">
        <w:rPr>
          <w:rFonts w:ascii="HelveticaNeueLT Pro 57 Cn" w:hAnsi="HelveticaNeueLT Pro 57 Cn"/>
          <w:sz w:val="44"/>
          <w:szCs w:val="48"/>
        </w:rPr>
        <w:t>INSTALLATION AND COMMISSIONING</w:t>
      </w:r>
      <w:r w:rsidR="004C0C15">
        <w:br w:type="page"/>
      </w:r>
    </w:p>
    <w:sdt>
      <w:sdtPr>
        <w:id w:val="1998072227"/>
        <w:docPartObj>
          <w:docPartGallery w:val="Table of Contents"/>
          <w:docPartUnique/>
        </w:docPartObj>
      </w:sdtPr>
      <w:sdtContent>
        <w:p w14:paraId="30DD928C" w14:textId="413F5EFD" w:rsidR="004C044A" w:rsidRPr="00D93D2D" w:rsidRDefault="004C044A" w:rsidP="00987C74">
          <w:pPr>
            <w:rPr>
              <w:rStyle w:val="NaslovZnak"/>
            </w:rPr>
          </w:pPr>
          <w:r w:rsidRPr="00D93D2D">
            <w:rPr>
              <w:rStyle w:val="NaslovZnak"/>
            </w:rPr>
            <w:t>Table of content</w:t>
          </w:r>
        </w:p>
        <w:p w14:paraId="598D382C" w14:textId="37347054" w:rsidR="00C73233" w:rsidRDefault="004C044A">
          <w:pPr>
            <w:pStyle w:val="Kazalovsebine1"/>
            <w:rPr>
              <w:rFonts w:cstheme="minorBidi"/>
              <w:noProof/>
              <w:lang w:val="en-SI" w:eastAsia="en-SI"/>
            </w:rPr>
          </w:pPr>
          <w:r w:rsidRPr="00E80F6A">
            <w:fldChar w:fldCharType="begin"/>
          </w:r>
          <w:r w:rsidRPr="00E80F6A">
            <w:instrText xml:space="preserve"> TOC \o "1-3" \h \z \u </w:instrText>
          </w:r>
          <w:r w:rsidRPr="00E80F6A">
            <w:fldChar w:fldCharType="separate"/>
          </w:r>
          <w:hyperlink w:anchor="_Toc131082439" w:history="1">
            <w:r w:rsidR="00C73233" w:rsidRPr="0083076D">
              <w:rPr>
                <w:rStyle w:val="Hiperpovezava"/>
                <w:noProof/>
              </w:rPr>
              <w:t>1</w:t>
            </w:r>
            <w:r w:rsidR="00C73233">
              <w:rPr>
                <w:rFonts w:cstheme="minorBidi"/>
                <w:noProof/>
                <w:lang w:val="en-SI" w:eastAsia="en-SI"/>
              </w:rPr>
              <w:tab/>
            </w:r>
            <w:r w:rsidR="00C73233" w:rsidRPr="0083076D">
              <w:rPr>
                <w:rStyle w:val="Hiperpovezava"/>
                <w:noProof/>
              </w:rPr>
              <w:t>BTMS Installation</w:t>
            </w:r>
            <w:r w:rsidR="00C73233">
              <w:rPr>
                <w:noProof/>
                <w:webHidden/>
              </w:rPr>
              <w:tab/>
            </w:r>
            <w:r w:rsidR="00C73233">
              <w:rPr>
                <w:noProof/>
                <w:webHidden/>
              </w:rPr>
              <w:fldChar w:fldCharType="begin"/>
            </w:r>
            <w:r w:rsidR="00C73233">
              <w:rPr>
                <w:noProof/>
                <w:webHidden/>
              </w:rPr>
              <w:instrText xml:space="preserve"> PAGEREF _Toc131082439 \h </w:instrText>
            </w:r>
            <w:r w:rsidR="00C73233">
              <w:rPr>
                <w:noProof/>
                <w:webHidden/>
              </w:rPr>
            </w:r>
            <w:r w:rsidR="00C73233">
              <w:rPr>
                <w:noProof/>
                <w:webHidden/>
              </w:rPr>
              <w:fldChar w:fldCharType="separate"/>
            </w:r>
            <w:r w:rsidR="001B00E1">
              <w:rPr>
                <w:noProof/>
                <w:webHidden/>
              </w:rPr>
              <w:t>4</w:t>
            </w:r>
            <w:r w:rsidR="00C73233">
              <w:rPr>
                <w:noProof/>
                <w:webHidden/>
              </w:rPr>
              <w:fldChar w:fldCharType="end"/>
            </w:r>
          </w:hyperlink>
        </w:p>
        <w:p w14:paraId="19B0C6AE" w14:textId="55CBF7A6" w:rsidR="00C73233" w:rsidRDefault="00C73233" w:rsidP="001B00E1">
          <w:pPr>
            <w:pStyle w:val="Kazalovsebine2"/>
            <w:rPr>
              <w:rFonts w:cstheme="minorBidi"/>
              <w:noProof/>
              <w:lang w:val="en-SI" w:eastAsia="en-SI"/>
            </w:rPr>
          </w:pPr>
          <w:hyperlink w:anchor="_Toc131082440" w:history="1">
            <w:r w:rsidRPr="0083076D">
              <w:rPr>
                <w:rStyle w:val="Hiperpovezava"/>
                <w:noProof/>
              </w:rPr>
              <w:t>1.1</w:t>
            </w:r>
            <w:r>
              <w:rPr>
                <w:rFonts w:cstheme="minorBidi"/>
                <w:noProof/>
                <w:lang w:val="en-SI" w:eastAsia="en-SI"/>
              </w:rPr>
              <w:tab/>
            </w:r>
            <w:r w:rsidRPr="0083076D">
              <w:rPr>
                <w:rStyle w:val="Hiperpovezava"/>
                <w:noProof/>
              </w:rPr>
              <w:t>Base System</w:t>
            </w:r>
            <w:r>
              <w:rPr>
                <w:noProof/>
                <w:webHidden/>
              </w:rPr>
              <w:tab/>
            </w:r>
            <w:r>
              <w:rPr>
                <w:noProof/>
                <w:webHidden/>
              </w:rPr>
              <w:fldChar w:fldCharType="begin"/>
            </w:r>
            <w:r>
              <w:rPr>
                <w:noProof/>
                <w:webHidden/>
              </w:rPr>
              <w:instrText xml:space="preserve"> PAGEREF _Toc131082440 \h </w:instrText>
            </w:r>
            <w:r>
              <w:rPr>
                <w:noProof/>
                <w:webHidden/>
              </w:rPr>
            </w:r>
            <w:r>
              <w:rPr>
                <w:noProof/>
                <w:webHidden/>
              </w:rPr>
              <w:fldChar w:fldCharType="separate"/>
            </w:r>
            <w:r w:rsidR="001B00E1">
              <w:rPr>
                <w:noProof/>
                <w:webHidden/>
              </w:rPr>
              <w:t>4</w:t>
            </w:r>
            <w:r>
              <w:rPr>
                <w:noProof/>
                <w:webHidden/>
              </w:rPr>
              <w:fldChar w:fldCharType="end"/>
            </w:r>
          </w:hyperlink>
        </w:p>
        <w:p w14:paraId="2DC2BAC2" w14:textId="4CD75EA1" w:rsidR="00C73233" w:rsidRDefault="00C73233" w:rsidP="001B00E1">
          <w:pPr>
            <w:pStyle w:val="Kazalovsebine3"/>
            <w:rPr>
              <w:rFonts w:cstheme="minorBidi"/>
              <w:noProof/>
              <w:lang w:val="en-SI" w:eastAsia="en-SI"/>
            </w:rPr>
          </w:pPr>
          <w:hyperlink w:anchor="_Toc131082441" w:history="1">
            <w:r w:rsidRPr="0083076D">
              <w:rPr>
                <w:rStyle w:val="Hiperpovezava"/>
                <w:rFonts w:eastAsiaTheme="majorEastAsia"/>
                <w:noProof/>
              </w:rPr>
              <w:t>1.1.1</w:t>
            </w:r>
            <w:r>
              <w:rPr>
                <w:rFonts w:cstheme="minorBidi"/>
                <w:noProof/>
                <w:lang w:val="en-SI" w:eastAsia="en-SI"/>
              </w:rPr>
              <w:tab/>
            </w:r>
            <w:r w:rsidRPr="0083076D">
              <w:rPr>
                <w:rStyle w:val="Hiperpovezava"/>
                <w:noProof/>
              </w:rPr>
              <w:t>Install BM-CS</w:t>
            </w:r>
            <w:r>
              <w:rPr>
                <w:noProof/>
                <w:webHidden/>
              </w:rPr>
              <w:tab/>
            </w:r>
            <w:r>
              <w:rPr>
                <w:noProof/>
                <w:webHidden/>
              </w:rPr>
              <w:fldChar w:fldCharType="begin"/>
            </w:r>
            <w:r>
              <w:rPr>
                <w:noProof/>
                <w:webHidden/>
              </w:rPr>
              <w:instrText xml:space="preserve"> PAGEREF _Toc131082441 \h </w:instrText>
            </w:r>
            <w:r>
              <w:rPr>
                <w:noProof/>
                <w:webHidden/>
              </w:rPr>
            </w:r>
            <w:r>
              <w:rPr>
                <w:noProof/>
                <w:webHidden/>
              </w:rPr>
              <w:fldChar w:fldCharType="separate"/>
            </w:r>
            <w:r w:rsidR="001B00E1">
              <w:rPr>
                <w:noProof/>
                <w:webHidden/>
              </w:rPr>
              <w:t>4</w:t>
            </w:r>
            <w:r>
              <w:rPr>
                <w:noProof/>
                <w:webHidden/>
              </w:rPr>
              <w:fldChar w:fldCharType="end"/>
            </w:r>
          </w:hyperlink>
        </w:p>
        <w:p w14:paraId="22836B23" w14:textId="6E8A2C82" w:rsidR="00C73233" w:rsidRDefault="00C73233" w:rsidP="001B00E1">
          <w:pPr>
            <w:pStyle w:val="Kazalovsebine3"/>
            <w:rPr>
              <w:rFonts w:cstheme="minorBidi"/>
              <w:noProof/>
              <w:lang w:val="en-SI" w:eastAsia="en-SI"/>
            </w:rPr>
          </w:pPr>
          <w:hyperlink w:anchor="_Toc131082442" w:history="1">
            <w:r w:rsidRPr="0083076D">
              <w:rPr>
                <w:rStyle w:val="Hiperpovezava"/>
                <w:noProof/>
              </w:rPr>
              <w:t>1.1.2</w:t>
            </w:r>
            <w:r>
              <w:rPr>
                <w:rFonts w:cstheme="minorBidi"/>
                <w:noProof/>
                <w:lang w:val="en-SI" w:eastAsia="en-SI"/>
              </w:rPr>
              <w:tab/>
            </w:r>
            <w:r w:rsidRPr="0083076D">
              <w:rPr>
                <w:rStyle w:val="Hiperpovezava"/>
                <w:noProof/>
              </w:rPr>
              <w:t>Install BM-HS</w:t>
            </w:r>
            <w:r>
              <w:rPr>
                <w:noProof/>
                <w:webHidden/>
              </w:rPr>
              <w:tab/>
            </w:r>
            <w:r>
              <w:rPr>
                <w:noProof/>
                <w:webHidden/>
              </w:rPr>
              <w:fldChar w:fldCharType="begin"/>
            </w:r>
            <w:r>
              <w:rPr>
                <w:noProof/>
                <w:webHidden/>
              </w:rPr>
              <w:instrText xml:space="preserve"> PAGEREF _Toc131082442 \h </w:instrText>
            </w:r>
            <w:r>
              <w:rPr>
                <w:noProof/>
                <w:webHidden/>
              </w:rPr>
            </w:r>
            <w:r>
              <w:rPr>
                <w:noProof/>
                <w:webHidden/>
              </w:rPr>
              <w:fldChar w:fldCharType="separate"/>
            </w:r>
            <w:r w:rsidR="001B00E1">
              <w:rPr>
                <w:noProof/>
                <w:webHidden/>
              </w:rPr>
              <w:t>5</w:t>
            </w:r>
            <w:r>
              <w:rPr>
                <w:noProof/>
                <w:webHidden/>
              </w:rPr>
              <w:fldChar w:fldCharType="end"/>
            </w:r>
          </w:hyperlink>
        </w:p>
        <w:p w14:paraId="26B1DC35" w14:textId="692488B5" w:rsidR="00C73233" w:rsidRDefault="00C73233" w:rsidP="001B00E1">
          <w:pPr>
            <w:pStyle w:val="Kazalovsebine3"/>
            <w:rPr>
              <w:rFonts w:cstheme="minorBidi"/>
              <w:noProof/>
              <w:lang w:val="en-SI" w:eastAsia="en-SI"/>
            </w:rPr>
          </w:pPr>
          <w:hyperlink w:anchor="_Toc131082443" w:history="1">
            <w:r w:rsidRPr="0083076D">
              <w:rPr>
                <w:rStyle w:val="Hiperpovezava"/>
                <w:noProof/>
              </w:rPr>
              <w:t>1.1.3</w:t>
            </w:r>
            <w:r>
              <w:rPr>
                <w:rFonts w:cstheme="minorBidi"/>
                <w:noProof/>
                <w:lang w:val="en-SI" w:eastAsia="en-SI"/>
              </w:rPr>
              <w:tab/>
            </w:r>
            <w:r w:rsidRPr="0083076D">
              <w:rPr>
                <w:rStyle w:val="Hiperpovezava"/>
                <w:noProof/>
              </w:rPr>
              <w:t>Install BM-SS</w:t>
            </w:r>
            <w:r>
              <w:rPr>
                <w:noProof/>
                <w:webHidden/>
              </w:rPr>
              <w:tab/>
            </w:r>
            <w:r>
              <w:rPr>
                <w:noProof/>
                <w:webHidden/>
              </w:rPr>
              <w:fldChar w:fldCharType="begin"/>
            </w:r>
            <w:r>
              <w:rPr>
                <w:noProof/>
                <w:webHidden/>
              </w:rPr>
              <w:instrText xml:space="preserve"> PAGEREF _Toc131082443 \h </w:instrText>
            </w:r>
            <w:r>
              <w:rPr>
                <w:noProof/>
                <w:webHidden/>
              </w:rPr>
            </w:r>
            <w:r>
              <w:rPr>
                <w:noProof/>
                <w:webHidden/>
              </w:rPr>
              <w:fldChar w:fldCharType="separate"/>
            </w:r>
            <w:r w:rsidR="001B00E1">
              <w:rPr>
                <w:noProof/>
                <w:webHidden/>
              </w:rPr>
              <w:t>5</w:t>
            </w:r>
            <w:r>
              <w:rPr>
                <w:noProof/>
                <w:webHidden/>
              </w:rPr>
              <w:fldChar w:fldCharType="end"/>
            </w:r>
          </w:hyperlink>
        </w:p>
        <w:p w14:paraId="1059A377" w14:textId="66AFEAA3" w:rsidR="00C73233" w:rsidRDefault="00C73233" w:rsidP="001B00E1">
          <w:pPr>
            <w:pStyle w:val="Kazalovsebine3"/>
            <w:rPr>
              <w:rFonts w:cstheme="minorBidi"/>
              <w:noProof/>
              <w:lang w:val="en-SI" w:eastAsia="en-SI"/>
            </w:rPr>
          </w:pPr>
          <w:hyperlink w:anchor="_Toc131082444" w:history="1">
            <w:r w:rsidRPr="0083076D">
              <w:rPr>
                <w:rStyle w:val="Hiperpovezava"/>
                <w:noProof/>
              </w:rPr>
              <w:t>1.1.4</w:t>
            </w:r>
            <w:r>
              <w:rPr>
                <w:rFonts w:cstheme="minorBidi"/>
                <w:noProof/>
                <w:lang w:val="en-SI" w:eastAsia="en-SI"/>
              </w:rPr>
              <w:tab/>
            </w:r>
            <w:r w:rsidRPr="0083076D">
              <w:rPr>
                <w:rStyle w:val="Hiperpovezava"/>
                <w:noProof/>
              </w:rPr>
              <w:t>Install BM-GW</w:t>
            </w:r>
            <w:r>
              <w:rPr>
                <w:noProof/>
                <w:webHidden/>
              </w:rPr>
              <w:tab/>
            </w:r>
            <w:r>
              <w:rPr>
                <w:noProof/>
                <w:webHidden/>
              </w:rPr>
              <w:fldChar w:fldCharType="begin"/>
            </w:r>
            <w:r>
              <w:rPr>
                <w:noProof/>
                <w:webHidden/>
              </w:rPr>
              <w:instrText xml:space="preserve"> PAGEREF _Toc131082444 \h </w:instrText>
            </w:r>
            <w:r>
              <w:rPr>
                <w:noProof/>
                <w:webHidden/>
              </w:rPr>
            </w:r>
            <w:r>
              <w:rPr>
                <w:noProof/>
                <w:webHidden/>
              </w:rPr>
              <w:fldChar w:fldCharType="separate"/>
            </w:r>
            <w:r w:rsidR="001B00E1">
              <w:rPr>
                <w:noProof/>
                <w:webHidden/>
              </w:rPr>
              <w:t>5</w:t>
            </w:r>
            <w:r>
              <w:rPr>
                <w:noProof/>
                <w:webHidden/>
              </w:rPr>
              <w:fldChar w:fldCharType="end"/>
            </w:r>
          </w:hyperlink>
        </w:p>
        <w:p w14:paraId="59E0C746" w14:textId="19B62536" w:rsidR="00C73233" w:rsidRDefault="00C73233" w:rsidP="001B00E1">
          <w:pPr>
            <w:pStyle w:val="Kazalovsebine3"/>
            <w:rPr>
              <w:rFonts w:cstheme="minorBidi"/>
              <w:noProof/>
              <w:lang w:val="en-SI" w:eastAsia="en-SI"/>
            </w:rPr>
          </w:pPr>
          <w:hyperlink w:anchor="_Toc131082445" w:history="1">
            <w:r w:rsidRPr="0083076D">
              <w:rPr>
                <w:rStyle w:val="Hiperpovezava"/>
                <w:noProof/>
              </w:rPr>
              <w:t>1.1.5</w:t>
            </w:r>
            <w:r>
              <w:rPr>
                <w:rFonts w:cstheme="minorBidi"/>
                <w:noProof/>
                <w:lang w:val="en-SI" w:eastAsia="en-SI"/>
              </w:rPr>
              <w:tab/>
            </w:r>
            <w:r w:rsidRPr="0083076D">
              <w:rPr>
                <w:rStyle w:val="Hiperpovezava"/>
                <w:noProof/>
              </w:rPr>
              <w:t>Install BM-PS</w:t>
            </w:r>
            <w:r>
              <w:rPr>
                <w:noProof/>
                <w:webHidden/>
              </w:rPr>
              <w:tab/>
            </w:r>
            <w:r>
              <w:rPr>
                <w:noProof/>
                <w:webHidden/>
              </w:rPr>
              <w:fldChar w:fldCharType="begin"/>
            </w:r>
            <w:r>
              <w:rPr>
                <w:noProof/>
                <w:webHidden/>
              </w:rPr>
              <w:instrText xml:space="preserve"> PAGEREF _Toc131082445 \h </w:instrText>
            </w:r>
            <w:r>
              <w:rPr>
                <w:noProof/>
                <w:webHidden/>
              </w:rPr>
            </w:r>
            <w:r>
              <w:rPr>
                <w:noProof/>
                <w:webHidden/>
              </w:rPr>
              <w:fldChar w:fldCharType="separate"/>
            </w:r>
            <w:r w:rsidR="001B00E1">
              <w:rPr>
                <w:noProof/>
                <w:webHidden/>
              </w:rPr>
              <w:t>6</w:t>
            </w:r>
            <w:r>
              <w:rPr>
                <w:noProof/>
                <w:webHidden/>
              </w:rPr>
              <w:fldChar w:fldCharType="end"/>
            </w:r>
          </w:hyperlink>
        </w:p>
        <w:p w14:paraId="1F49A75E" w14:textId="4FCBAB95" w:rsidR="00C73233" w:rsidRDefault="00C73233" w:rsidP="001B00E1">
          <w:pPr>
            <w:pStyle w:val="Kazalovsebine3"/>
            <w:rPr>
              <w:rFonts w:cstheme="minorBidi"/>
              <w:noProof/>
              <w:lang w:val="en-SI" w:eastAsia="en-SI"/>
            </w:rPr>
          </w:pPr>
          <w:hyperlink w:anchor="_Toc131082446" w:history="1">
            <w:r w:rsidRPr="0083076D">
              <w:rPr>
                <w:rStyle w:val="Hiperpovezava"/>
                <w:noProof/>
              </w:rPr>
              <w:t>1.1.6</w:t>
            </w:r>
            <w:r>
              <w:rPr>
                <w:rFonts w:cstheme="minorBidi"/>
                <w:noProof/>
                <w:lang w:val="en-SI" w:eastAsia="en-SI"/>
              </w:rPr>
              <w:tab/>
            </w:r>
            <w:r w:rsidRPr="0083076D">
              <w:rPr>
                <w:rStyle w:val="Hiperpovezava"/>
                <w:noProof/>
              </w:rPr>
              <w:t>Install BM-MC</w:t>
            </w:r>
            <w:r>
              <w:rPr>
                <w:noProof/>
                <w:webHidden/>
              </w:rPr>
              <w:tab/>
            </w:r>
            <w:r>
              <w:rPr>
                <w:noProof/>
                <w:webHidden/>
              </w:rPr>
              <w:fldChar w:fldCharType="begin"/>
            </w:r>
            <w:r>
              <w:rPr>
                <w:noProof/>
                <w:webHidden/>
              </w:rPr>
              <w:instrText xml:space="preserve"> PAGEREF _Toc131082446 \h </w:instrText>
            </w:r>
            <w:r>
              <w:rPr>
                <w:noProof/>
                <w:webHidden/>
              </w:rPr>
            </w:r>
            <w:r>
              <w:rPr>
                <w:noProof/>
                <w:webHidden/>
              </w:rPr>
              <w:fldChar w:fldCharType="separate"/>
            </w:r>
            <w:r w:rsidR="001B00E1">
              <w:rPr>
                <w:noProof/>
                <w:webHidden/>
              </w:rPr>
              <w:t>6</w:t>
            </w:r>
            <w:r>
              <w:rPr>
                <w:noProof/>
                <w:webHidden/>
              </w:rPr>
              <w:fldChar w:fldCharType="end"/>
            </w:r>
          </w:hyperlink>
        </w:p>
        <w:p w14:paraId="67A679F1" w14:textId="4B4DBB0E" w:rsidR="00C73233" w:rsidRDefault="00C73233" w:rsidP="001B00E1">
          <w:pPr>
            <w:pStyle w:val="Kazalovsebine3"/>
            <w:rPr>
              <w:rFonts w:cstheme="minorBidi"/>
              <w:noProof/>
              <w:lang w:val="en-SI" w:eastAsia="en-SI"/>
            </w:rPr>
          </w:pPr>
          <w:hyperlink w:anchor="_Toc131082447" w:history="1">
            <w:r w:rsidRPr="0083076D">
              <w:rPr>
                <w:rStyle w:val="Hiperpovezava"/>
                <w:noProof/>
              </w:rPr>
              <w:t>1.1.7</w:t>
            </w:r>
            <w:r>
              <w:rPr>
                <w:rFonts w:cstheme="minorBidi"/>
                <w:noProof/>
                <w:lang w:val="en-SI" w:eastAsia="en-SI"/>
              </w:rPr>
              <w:tab/>
            </w:r>
            <w:r w:rsidRPr="0083076D">
              <w:rPr>
                <w:rStyle w:val="Hiperpovezava"/>
                <w:noProof/>
              </w:rPr>
              <w:t>Install BM-HMI</w:t>
            </w:r>
            <w:r>
              <w:rPr>
                <w:noProof/>
                <w:webHidden/>
              </w:rPr>
              <w:tab/>
            </w:r>
            <w:r>
              <w:rPr>
                <w:noProof/>
                <w:webHidden/>
              </w:rPr>
              <w:fldChar w:fldCharType="begin"/>
            </w:r>
            <w:r>
              <w:rPr>
                <w:noProof/>
                <w:webHidden/>
              </w:rPr>
              <w:instrText xml:space="preserve"> PAGEREF _Toc131082447 \h </w:instrText>
            </w:r>
            <w:r>
              <w:rPr>
                <w:noProof/>
                <w:webHidden/>
              </w:rPr>
            </w:r>
            <w:r>
              <w:rPr>
                <w:noProof/>
                <w:webHidden/>
              </w:rPr>
              <w:fldChar w:fldCharType="separate"/>
            </w:r>
            <w:r w:rsidR="001B00E1">
              <w:rPr>
                <w:noProof/>
                <w:webHidden/>
              </w:rPr>
              <w:t>6</w:t>
            </w:r>
            <w:r>
              <w:rPr>
                <w:noProof/>
                <w:webHidden/>
              </w:rPr>
              <w:fldChar w:fldCharType="end"/>
            </w:r>
          </w:hyperlink>
        </w:p>
        <w:p w14:paraId="78A1069D" w14:textId="30700976" w:rsidR="00C73233" w:rsidRDefault="00C73233" w:rsidP="001B00E1">
          <w:pPr>
            <w:pStyle w:val="Kazalovsebine3"/>
            <w:rPr>
              <w:rFonts w:cstheme="minorBidi"/>
              <w:noProof/>
              <w:lang w:val="en-SI" w:eastAsia="en-SI"/>
            </w:rPr>
          </w:pPr>
          <w:hyperlink w:anchor="_Toc131082448" w:history="1">
            <w:r w:rsidRPr="0083076D">
              <w:rPr>
                <w:rStyle w:val="Hiperpovezava"/>
                <w:noProof/>
              </w:rPr>
              <w:t>1.1.8</w:t>
            </w:r>
            <w:r>
              <w:rPr>
                <w:rFonts w:cstheme="minorBidi"/>
                <w:noProof/>
                <w:lang w:val="en-SI" w:eastAsia="en-SI"/>
              </w:rPr>
              <w:tab/>
            </w:r>
            <w:r w:rsidRPr="0083076D">
              <w:rPr>
                <w:rStyle w:val="Hiperpovezava"/>
                <w:noProof/>
              </w:rPr>
              <w:t>Install BM-TH</w:t>
            </w:r>
            <w:r>
              <w:rPr>
                <w:noProof/>
                <w:webHidden/>
              </w:rPr>
              <w:tab/>
            </w:r>
            <w:r>
              <w:rPr>
                <w:noProof/>
                <w:webHidden/>
              </w:rPr>
              <w:fldChar w:fldCharType="begin"/>
            </w:r>
            <w:r>
              <w:rPr>
                <w:noProof/>
                <w:webHidden/>
              </w:rPr>
              <w:instrText xml:space="preserve"> PAGEREF _Toc131082448 \h </w:instrText>
            </w:r>
            <w:r>
              <w:rPr>
                <w:noProof/>
                <w:webHidden/>
              </w:rPr>
            </w:r>
            <w:r>
              <w:rPr>
                <w:noProof/>
                <w:webHidden/>
              </w:rPr>
              <w:fldChar w:fldCharType="separate"/>
            </w:r>
            <w:r w:rsidR="001B00E1">
              <w:rPr>
                <w:noProof/>
                <w:webHidden/>
              </w:rPr>
              <w:t>7</w:t>
            </w:r>
            <w:r>
              <w:rPr>
                <w:noProof/>
                <w:webHidden/>
              </w:rPr>
              <w:fldChar w:fldCharType="end"/>
            </w:r>
          </w:hyperlink>
        </w:p>
        <w:p w14:paraId="54879CBC" w14:textId="6EC16976" w:rsidR="00C73233" w:rsidRDefault="00C73233" w:rsidP="001B00E1">
          <w:pPr>
            <w:pStyle w:val="Kazalovsebine2"/>
            <w:rPr>
              <w:rFonts w:cstheme="minorBidi"/>
              <w:noProof/>
              <w:lang w:val="en-SI" w:eastAsia="en-SI"/>
            </w:rPr>
          </w:pPr>
          <w:hyperlink w:anchor="_Toc131082449" w:history="1">
            <w:r w:rsidRPr="0083076D">
              <w:rPr>
                <w:rStyle w:val="Hiperpovezava"/>
                <w:noProof/>
              </w:rPr>
              <w:t>1.2</w:t>
            </w:r>
            <w:r>
              <w:rPr>
                <w:rFonts w:cstheme="minorBidi"/>
                <w:noProof/>
                <w:lang w:val="en-SI" w:eastAsia="en-SI"/>
              </w:rPr>
              <w:tab/>
            </w:r>
            <w:r w:rsidRPr="0083076D">
              <w:rPr>
                <w:rStyle w:val="Hiperpovezava"/>
                <w:noProof/>
              </w:rPr>
              <w:t>Power ON</w:t>
            </w:r>
            <w:r>
              <w:rPr>
                <w:noProof/>
                <w:webHidden/>
              </w:rPr>
              <w:tab/>
            </w:r>
            <w:r>
              <w:rPr>
                <w:noProof/>
                <w:webHidden/>
              </w:rPr>
              <w:fldChar w:fldCharType="begin"/>
            </w:r>
            <w:r>
              <w:rPr>
                <w:noProof/>
                <w:webHidden/>
              </w:rPr>
              <w:instrText xml:space="preserve"> PAGEREF _Toc131082449 \h </w:instrText>
            </w:r>
            <w:r>
              <w:rPr>
                <w:noProof/>
                <w:webHidden/>
              </w:rPr>
            </w:r>
            <w:r>
              <w:rPr>
                <w:noProof/>
                <w:webHidden/>
              </w:rPr>
              <w:fldChar w:fldCharType="separate"/>
            </w:r>
            <w:r w:rsidR="001B00E1">
              <w:rPr>
                <w:noProof/>
                <w:webHidden/>
              </w:rPr>
              <w:t>7</w:t>
            </w:r>
            <w:r>
              <w:rPr>
                <w:noProof/>
                <w:webHidden/>
              </w:rPr>
              <w:fldChar w:fldCharType="end"/>
            </w:r>
          </w:hyperlink>
        </w:p>
        <w:p w14:paraId="7194C11E" w14:textId="1B0842DB" w:rsidR="00C73233" w:rsidRDefault="00C73233">
          <w:pPr>
            <w:pStyle w:val="Kazalovsebine1"/>
            <w:rPr>
              <w:rFonts w:cstheme="minorBidi"/>
              <w:noProof/>
              <w:lang w:val="en-SI" w:eastAsia="en-SI"/>
            </w:rPr>
          </w:pPr>
          <w:hyperlink w:anchor="_Toc131082450" w:history="1">
            <w:r w:rsidRPr="0083076D">
              <w:rPr>
                <w:rStyle w:val="Hiperpovezava"/>
                <w:noProof/>
              </w:rPr>
              <w:t>2</w:t>
            </w:r>
            <w:r>
              <w:rPr>
                <w:rFonts w:cstheme="minorBidi"/>
                <w:noProof/>
                <w:lang w:val="en-SI" w:eastAsia="en-SI"/>
              </w:rPr>
              <w:tab/>
            </w:r>
            <w:r w:rsidRPr="0083076D">
              <w:rPr>
                <w:rStyle w:val="Hiperpovezava"/>
                <w:noProof/>
              </w:rPr>
              <w:t>BTMS commissioning</w:t>
            </w:r>
            <w:r>
              <w:rPr>
                <w:noProof/>
                <w:webHidden/>
              </w:rPr>
              <w:tab/>
            </w:r>
            <w:r>
              <w:rPr>
                <w:noProof/>
                <w:webHidden/>
              </w:rPr>
              <w:fldChar w:fldCharType="begin"/>
            </w:r>
            <w:r>
              <w:rPr>
                <w:noProof/>
                <w:webHidden/>
              </w:rPr>
              <w:instrText xml:space="preserve"> PAGEREF _Toc131082450 \h </w:instrText>
            </w:r>
            <w:r>
              <w:rPr>
                <w:noProof/>
                <w:webHidden/>
              </w:rPr>
            </w:r>
            <w:r>
              <w:rPr>
                <w:noProof/>
                <w:webHidden/>
              </w:rPr>
              <w:fldChar w:fldCharType="separate"/>
            </w:r>
            <w:r w:rsidR="001B00E1">
              <w:rPr>
                <w:noProof/>
                <w:webHidden/>
              </w:rPr>
              <w:t>8</w:t>
            </w:r>
            <w:r>
              <w:rPr>
                <w:noProof/>
                <w:webHidden/>
              </w:rPr>
              <w:fldChar w:fldCharType="end"/>
            </w:r>
          </w:hyperlink>
        </w:p>
        <w:p w14:paraId="72C1A085" w14:textId="5054025C" w:rsidR="00C73233" w:rsidRDefault="00C73233" w:rsidP="001B00E1">
          <w:pPr>
            <w:pStyle w:val="Kazalovsebine2"/>
            <w:rPr>
              <w:rFonts w:cstheme="minorBidi"/>
              <w:noProof/>
              <w:lang w:val="en-SI" w:eastAsia="en-SI"/>
            </w:rPr>
          </w:pPr>
          <w:hyperlink w:anchor="_Toc131082451" w:history="1">
            <w:r w:rsidRPr="0083076D">
              <w:rPr>
                <w:rStyle w:val="Hiperpovezava"/>
                <w:noProof/>
              </w:rPr>
              <w:t>2.1</w:t>
            </w:r>
            <w:r>
              <w:rPr>
                <w:rFonts w:cstheme="minorBidi"/>
                <w:noProof/>
                <w:lang w:val="en-SI" w:eastAsia="en-SI"/>
              </w:rPr>
              <w:tab/>
            </w:r>
            <w:r w:rsidRPr="0083076D">
              <w:rPr>
                <w:rStyle w:val="Hiperpovezava"/>
                <w:noProof/>
              </w:rPr>
              <w:t>General settings</w:t>
            </w:r>
            <w:r>
              <w:rPr>
                <w:noProof/>
                <w:webHidden/>
              </w:rPr>
              <w:tab/>
            </w:r>
            <w:r>
              <w:rPr>
                <w:noProof/>
                <w:webHidden/>
              </w:rPr>
              <w:fldChar w:fldCharType="begin"/>
            </w:r>
            <w:r>
              <w:rPr>
                <w:noProof/>
                <w:webHidden/>
              </w:rPr>
              <w:instrText xml:space="preserve"> PAGEREF _Toc131082451 \h </w:instrText>
            </w:r>
            <w:r>
              <w:rPr>
                <w:noProof/>
                <w:webHidden/>
              </w:rPr>
            </w:r>
            <w:r>
              <w:rPr>
                <w:noProof/>
                <w:webHidden/>
              </w:rPr>
              <w:fldChar w:fldCharType="separate"/>
            </w:r>
            <w:r w:rsidR="001B00E1">
              <w:rPr>
                <w:noProof/>
                <w:webHidden/>
              </w:rPr>
              <w:t>8</w:t>
            </w:r>
            <w:r>
              <w:rPr>
                <w:noProof/>
                <w:webHidden/>
              </w:rPr>
              <w:fldChar w:fldCharType="end"/>
            </w:r>
          </w:hyperlink>
        </w:p>
        <w:p w14:paraId="0937FBA4" w14:textId="7C2C531B" w:rsidR="00C73233" w:rsidRDefault="00C73233" w:rsidP="001B00E1">
          <w:pPr>
            <w:pStyle w:val="Kazalovsebine3"/>
            <w:rPr>
              <w:rFonts w:cstheme="minorBidi"/>
              <w:noProof/>
              <w:lang w:val="en-SI" w:eastAsia="en-SI"/>
            </w:rPr>
          </w:pPr>
          <w:hyperlink w:anchor="_Toc131082452" w:history="1">
            <w:r w:rsidRPr="0083076D">
              <w:rPr>
                <w:rStyle w:val="Hiperpovezava"/>
                <w:noProof/>
              </w:rPr>
              <w:t>2.1.1</w:t>
            </w:r>
            <w:r>
              <w:rPr>
                <w:rFonts w:cstheme="minorBidi"/>
                <w:noProof/>
                <w:lang w:val="en-SI" w:eastAsia="en-SI"/>
              </w:rPr>
              <w:tab/>
            </w:r>
            <w:r w:rsidRPr="0083076D">
              <w:rPr>
                <w:rStyle w:val="Hiperpovezava"/>
                <w:noProof/>
              </w:rPr>
              <w:t>Network settings</w:t>
            </w:r>
            <w:r>
              <w:rPr>
                <w:noProof/>
                <w:webHidden/>
              </w:rPr>
              <w:tab/>
            </w:r>
            <w:r>
              <w:rPr>
                <w:noProof/>
                <w:webHidden/>
              </w:rPr>
              <w:fldChar w:fldCharType="begin"/>
            </w:r>
            <w:r>
              <w:rPr>
                <w:noProof/>
                <w:webHidden/>
              </w:rPr>
              <w:instrText xml:space="preserve"> PAGEREF _Toc131082452 \h </w:instrText>
            </w:r>
            <w:r>
              <w:rPr>
                <w:noProof/>
                <w:webHidden/>
              </w:rPr>
            </w:r>
            <w:r>
              <w:rPr>
                <w:noProof/>
                <w:webHidden/>
              </w:rPr>
              <w:fldChar w:fldCharType="separate"/>
            </w:r>
            <w:r w:rsidR="001B00E1">
              <w:rPr>
                <w:noProof/>
                <w:webHidden/>
              </w:rPr>
              <w:t>8</w:t>
            </w:r>
            <w:r>
              <w:rPr>
                <w:noProof/>
                <w:webHidden/>
              </w:rPr>
              <w:fldChar w:fldCharType="end"/>
            </w:r>
          </w:hyperlink>
        </w:p>
        <w:p w14:paraId="43BD76A7" w14:textId="1B5D3FCF" w:rsidR="00C73233" w:rsidRDefault="00C73233" w:rsidP="001B00E1">
          <w:pPr>
            <w:pStyle w:val="Kazalovsebine3"/>
            <w:rPr>
              <w:rFonts w:cstheme="minorBidi"/>
              <w:noProof/>
              <w:lang w:val="en-SI" w:eastAsia="en-SI"/>
            </w:rPr>
          </w:pPr>
          <w:hyperlink w:anchor="_Toc131082453" w:history="1">
            <w:r w:rsidRPr="0083076D">
              <w:rPr>
                <w:rStyle w:val="Hiperpovezava"/>
                <w:noProof/>
              </w:rPr>
              <w:t>2.1.2</w:t>
            </w:r>
            <w:r>
              <w:rPr>
                <w:rFonts w:cstheme="minorBidi"/>
                <w:noProof/>
                <w:lang w:val="en-SI" w:eastAsia="en-SI"/>
              </w:rPr>
              <w:tab/>
            </w:r>
            <w:r w:rsidRPr="0083076D">
              <w:rPr>
                <w:rStyle w:val="Hiperpovezava"/>
                <w:noProof/>
              </w:rPr>
              <w:t>NTP settings</w:t>
            </w:r>
            <w:r>
              <w:rPr>
                <w:noProof/>
                <w:webHidden/>
              </w:rPr>
              <w:tab/>
            </w:r>
            <w:r>
              <w:rPr>
                <w:noProof/>
                <w:webHidden/>
              </w:rPr>
              <w:fldChar w:fldCharType="begin"/>
            </w:r>
            <w:r>
              <w:rPr>
                <w:noProof/>
                <w:webHidden/>
              </w:rPr>
              <w:instrText xml:space="preserve"> PAGEREF _Toc131082453 \h </w:instrText>
            </w:r>
            <w:r>
              <w:rPr>
                <w:noProof/>
                <w:webHidden/>
              </w:rPr>
            </w:r>
            <w:r>
              <w:rPr>
                <w:noProof/>
                <w:webHidden/>
              </w:rPr>
              <w:fldChar w:fldCharType="separate"/>
            </w:r>
            <w:r w:rsidR="001B00E1">
              <w:rPr>
                <w:noProof/>
                <w:webHidden/>
              </w:rPr>
              <w:t>9</w:t>
            </w:r>
            <w:r>
              <w:rPr>
                <w:noProof/>
                <w:webHidden/>
              </w:rPr>
              <w:fldChar w:fldCharType="end"/>
            </w:r>
          </w:hyperlink>
        </w:p>
        <w:p w14:paraId="567DC7B9" w14:textId="4FBE033B" w:rsidR="00C73233" w:rsidRDefault="00C73233" w:rsidP="001B00E1">
          <w:pPr>
            <w:pStyle w:val="Kazalovsebine3"/>
            <w:rPr>
              <w:rFonts w:cstheme="minorBidi"/>
              <w:noProof/>
              <w:lang w:val="en-SI" w:eastAsia="en-SI"/>
            </w:rPr>
          </w:pPr>
          <w:hyperlink w:anchor="_Toc131082454" w:history="1">
            <w:r w:rsidRPr="0083076D">
              <w:rPr>
                <w:rStyle w:val="Hiperpovezava"/>
                <w:noProof/>
              </w:rPr>
              <w:t>2.1.3</w:t>
            </w:r>
            <w:r>
              <w:rPr>
                <w:rFonts w:cstheme="minorBidi"/>
                <w:noProof/>
                <w:lang w:val="en-SI" w:eastAsia="en-SI"/>
              </w:rPr>
              <w:tab/>
            </w:r>
            <w:r w:rsidRPr="0083076D">
              <w:rPr>
                <w:rStyle w:val="Hiperpovezava"/>
                <w:noProof/>
              </w:rPr>
              <w:t>Time settings</w:t>
            </w:r>
            <w:r>
              <w:rPr>
                <w:noProof/>
                <w:webHidden/>
              </w:rPr>
              <w:tab/>
            </w:r>
            <w:r>
              <w:rPr>
                <w:noProof/>
                <w:webHidden/>
              </w:rPr>
              <w:fldChar w:fldCharType="begin"/>
            </w:r>
            <w:r>
              <w:rPr>
                <w:noProof/>
                <w:webHidden/>
              </w:rPr>
              <w:instrText xml:space="preserve"> PAGEREF _Toc131082454 \h </w:instrText>
            </w:r>
            <w:r>
              <w:rPr>
                <w:noProof/>
                <w:webHidden/>
              </w:rPr>
            </w:r>
            <w:r>
              <w:rPr>
                <w:noProof/>
                <w:webHidden/>
              </w:rPr>
              <w:fldChar w:fldCharType="separate"/>
            </w:r>
            <w:r w:rsidR="001B00E1">
              <w:rPr>
                <w:noProof/>
                <w:webHidden/>
              </w:rPr>
              <w:t>9</w:t>
            </w:r>
            <w:r>
              <w:rPr>
                <w:noProof/>
                <w:webHidden/>
              </w:rPr>
              <w:fldChar w:fldCharType="end"/>
            </w:r>
          </w:hyperlink>
        </w:p>
        <w:p w14:paraId="3263E2FE" w14:textId="4AD9E049" w:rsidR="00C73233" w:rsidRDefault="00C73233" w:rsidP="001B00E1">
          <w:pPr>
            <w:pStyle w:val="Kazalovsebine3"/>
            <w:rPr>
              <w:rFonts w:cstheme="minorBidi"/>
              <w:noProof/>
              <w:lang w:val="en-SI" w:eastAsia="en-SI"/>
            </w:rPr>
          </w:pPr>
          <w:hyperlink w:anchor="_Toc131082455" w:history="1">
            <w:r w:rsidRPr="0083076D">
              <w:rPr>
                <w:rStyle w:val="Hiperpovezava"/>
                <w:noProof/>
              </w:rPr>
              <w:t>2.1.4</w:t>
            </w:r>
            <w:r>
              <w:rPr>
                <w:rFonts w:cstheme="minorBidi"/>
                <w:noProof/>
                <w:lang w:val="en-SI" w:eastAsia="en-SI"/>
              </w:rPr>
              <w:tab/>
            </w:r>
            <w:r w:rsidRPr="0083076D">
              <w:rPr>
                <w:rStyle w:val="Hiperpovezava"/>
                <w:noProof/>
              </w:rPr>
              <w:t>Users Setting</w:t>
            </w:r>
            <w:r>
              <w:rPr>
                <w:noProof/>
                <w:webHidden/>
              </w:rPr>
              <w:tab/>
            </w:r>
            <w:r>
              <w:rPr>
                <w:noProof/>
                <w:webHidden/>
              </w:rPr>
              <w:fldChar w:fldCharType="begin"/>
            </w:r>
            <w:r>
              <w:rPr>
                <w:noProof/>
                <w:webHidden/>
              </w:rPr>
              <w:instrText xml:space="preserve"> PAGEREF _Toc131082455 \h </w:instrText>
            </w:r>
            <w:r>
              <w:rPr>
                <w:noProof/>
                <w:webHidden/>
              </w:rPr>
            </w:r>
            <w:r>
              <w:rPr>
                <w:noProof/>
                <w:webHidden/>
              </w:rPr>
              <w:fldChar w:fldCharType="separate"/>
            </w:r>
            <w:r w:rsidR="001B00E1">
              <w:rPr>
                <w:noProof/>
                <w:webHidden/>
              </w:rPr>
              <w:t>10</w:t>
            </w:r>
            <w:r>
              <w:rPr>
                <w:noProof/>
                <w:webHidden/>
              </w:rPr>
              <w:fldChar w:fldCharType="end"/>
            </w:r>
          </w:hyperlink>
        </w:p>
        <w:p w14:paraId="3D07FB7F" w14:textId="37F59692" w:rsidR="00C73233" w:rsidRDefault="00C73233" w:rsidP="001B00E1">
          <w:pPr>
            <w:pStyle w:val="Kazalovsebine3"/>
            <w:rPr>
              <w:rFonts w:cstheme="minorBidi"/>
              <w:noProof/>
              <w:lang w:val="en-SI" w:eastAsia="en-SI"/>
            </w:rPr>
          </w:pPr>
          <w:hyperlink w:anchor="_Toc131082456" w:history="1">
            <w:r w:rsidRPr="0083076D">
              <w:rPr>
                <w:rStyle w:val="Hiperpovezava"/>
                <w:noProof/>
              </w:rPr>
              <w:t>2.1.5</w:t>
            </w:r>
            <w:r>
              <w:rPr>
                <w:rFonts w:cstheme="minorBidi"/>
                <w:noProof/>
                <w:lang w:val="en-SI" w:eastAsia="en-SI"/>
              </w:rPr>
              <w:tab/>
            </w:r>
            <w:r w:rsidRPr="0083076D">
              <w:rPr>
                <w:rStyle w:val="Hiperpovezava"/>
                <w:noProof/>
              </w:rPr>
              <w:t>SMTP settings</w:t>
            </w:r>
            <w:r>
              <w:rPr>
                <w:noProof/>
                <w:webHidden/>
              </w:rPr>
              <w:tab/>
            </w:r>
            <w:r>
              <w:rPr>
                <w:noProof/>
                <w:webHidden/>
              </w:rPr>
              <w:fldChar w:fldCharType="begin"/>
            </w:r>
            <w:r>
              <w:rPr>
                <w:noProof/>
                <w:webHidden/>
              </w:rPr>
              <w:instrText xml:space="preserve"> PAGEREF _Toc131082456 \h </w:instrText>
            </w:r>
            <w:r>
              <w:rPr>
                <w:noProof/>
                <w:webHidden/>
              </w:rPr>
            </w:r>
            <w:r>
              <w:rPr>
                <w:noProof/>
                <w:webHidden/>
              </w:rPr>
              <w:fldChar w:fldCharType="separate"/>
            </w:r>
            <w:r w:rsidR="001B00E1">
              <w:rPr>
                <w:noProof/>
                <w:webHidden/>
              </w:rPr>
              <w:t>10</w:t>
            </w:r>
            <w:r>
              <w:rPr>
                <w:noProof/>
                <w:webHidden/>
              </w:rPr>
              <w:fldChar w:fldCharType="end"/>
            </w:r>
          </w:hyperlink>
        </w:p>
        <w:p w14:paraId="76480D14" w14:textId="48D63774" w:rsidR="00C73233" w:rsidRDefault="00C73233" w:rsidP="001B00E1">
          <w:pPr>
            <w:pStyle w:val="Kazalovsebine3"/>
            <w:rPr>
              <w:rFonts w:cstheme="minorBidi"/>
              <w:noProof/>
              <w:lang w:val="en-SI" w:eastAsia="en-SI"/>
            </w:rPr>
          </w:pPr>
          <w:hyperlink w:anchor="_Toc131082457" w:history="1">
            <w:r w:rsidRPr="0083076D">
              <w:rPr>
                <w:rStyle w:val="Hiperpovezava"/>
                <w:noProof/>
              </w:rPr>
              <w:t>2.1.6</w:t>
            </w:r>
            <w:r>
              <w:rPr>
                <w:rFonts w:cstheme="minorBidi"/>
                <w:noProof/>
                <w:lang w:val="en-SI" w:eastAsia="en-SI"/>
              </w:rPr>
              <w:tab/>
            </w:r>
            <w:r w:rsidRPr="0083076D">
              <w:rPr>
                <w:rStyle w:val="Hiperpovezava"/>
                <w:noProof/>
              </w:rPr>
              <w:t>SMS notifications</w:t>
            </w:r>
            <w:r>
              <w:rPr>
                <w:noProof/>
                <w:webHidden/>
              </w:rPr>
              <w:tab/>
            </w:r>
            <w:r>
              <w:rPr>
                <w:noProof/>
                <w:webHidden/>
              </w:rPr>
              <w:fldChar w:fldCharType="begin"/>
            </w:r>
            <w:r>
              <w:rPr>
                <w:noProof/>
                <w:webHidden/>
              </w:rPr>
              <w:instrText xml:space="preserve"> PAGEREF _Toc131082457 \h </w:instrText>
            </w:r>
            <w:r>
              <w:rPr>
                <w:noProof/>
                <w:webHidden/>
              </w:rPr>
            </w:r>
            <w:r>
              <w:rPr>
                <w:noProof/>
                <w:webHidden/>
              </w:rPr>
              <w:fldChar w:fldCharType="separate"/>
            </w:r>
            <w:r w:rsidR="001B00E1">
              <w:rPr>
                <w:noProof/>
                <w:webHidden/>
              </w:rPr>
              <w:t>11</w:t>
            </w:r>
            <w:r>
              <w:rPr>
                <w:noProof/>
                <w:webHidden/>
              </w:rPr>
              <w:fldChar w:fldCharType="end"/>
            </w:r>
          </w:hyperlink>
        </w:p>
        <w:p w14:paraId="452A9F38" w14:textId="501B3F9B" w:rsidR="00C73233" w:rsidRDefault="00C73233" w:rsidP="001B00E1">
          <w:pPr>
            <w:pStyle w:val="Kazalovsebine3"/>
            <w:rPr>
              <w:rFonts w:cstheme="minorBidi"/>
              <w:noProof/>
              <w:lang w:val="en-SI" w:eastAsia="en-SI"/>
            </w:rPr>
          </w:pPr>
          <w:hyperlink w:anchor="_Toc131082458" w:history="1">
            <w:r w:rsidRPr="0083076D">
              <w:rPr>
                <w:rStyle w:val="Hiperpovezava"/>
                <w:noProof/>
              </w:rPr>
              <w:t>2.1.7</w:t>
            </w:r>
            <w:r>
              <w:rPr>
                <w:rFonts w:cstheme="minorBidi"/>
                <w:noProof/>
                <w:lang w:val="en-SI" w:eastAsia="en-SI"/>
              </w:rPr>
              <w:tab/>
            </w:r>
            <w:r w:rsidRPr="0083076D">
              <w:rPr>
                <w:rStyle w:val="Hiperpovezava"/>
                <w:noProof/>
              </w:rPr>
              <w:t>Modbus server</w:t>
            </w:r>
            <w:r>
              <w:rPr>
                <w:noProof/>
                <w:webHidden/>
              </w:rPr>
              <w:tab/>
            </w:r>
            <w:r>
              <w:rPr>
                <w:noProof/>
                <w:webHidden/>
              </w:rPr>
              <w:fldChar w:fldCharType="begin"/>
            </w:r>
            <w:r>
              <w:rPr>
                <w:noProof/>
                <w:webHidden/>
              </w:rPr>
              <w:instrText xml:space="preserve"> PAGEREF _Toc131082458 \h </w:instrText>
            </w:r>
            <w:r>
              <w:rPr>
                <w:noProof/>
                <w:webHidden/>
              </w:rPr>
            </w:r>
            <w:r>
              <w:rPr>
                <w:noProof/>
                <w:webHidden/>
              </w:rPr>
              <w:fldChar w:fldCharType="separate"/>
            </w:r>
            <w:r w:rsidR="001B00E1">
              <w:rPr>
                <w:noProof/>
                <w:webHidden/>
              </w:rPr>
              <w:t>11</w:t>
            </w:r>
            <w:r>
              <w:rPr>
                <w:noProof/>
                <w:webHidden/>
              </w:rPr>
              <w:fldChar w:fldCharType="end"/>
            </w:r>
          </w:hyperlink>
        </w:p>
        <w:p w14:paraId="0F2AF100" w14:textId="594BF91A" w:rsidR="00C73233" w:rsidRDefault="00C73233" w:rsidP="001B00E1">
          <w:pPr>
            <w:pStyle w:val="Kazalovsebine3"/>
            <w:rPr>
              <w:rFonts w:cstheme="minorBidi"/>
              <w:noProof/>
              <w:lang w:val="en-SI" w:eastAsia="en-SI"/>
            </w:rPr>
          </w:pPr>
          <w:hyperlink w:anchor="_Toc131082459" w:history="1">
            <w:r w:rsidRPr="0083076D">
              <w:rPr>
                <w:rStyle w:val="Hiperpovezava"/>
                <w:noProof/>
              </w:rPr>
              <w:t>2.1.8</w:t>
            </w:r>
            <w:r>
              <w:rPr>
                <w:rFonts w:cstheme="minorBidi"/>
                <w:noProof/>
                <w:lang w:val="en-SI" w:eastAsia="en-SI"/>
              </w:rPr>
              <w:tab/>
            </w:r>
            <w:r w:rsidRPr="0083076D">
              <w:rPr>
                <w:rStyle w:val="Hiperpovezava"/>
                <w:noProof/>
              </w:rPr>
              <w:t>Project settings</w:t>
            </w:r>
            <w:r>
              <w:rPr>
                <w:noProof/>
                <w:webHidden/>
              </w:rPr>
              <w:tab/>
            </w:r>
            <w:r>
              <w:rPr>
                <w:noProof/>
                <w:webHidden/>
              </w:rPr>
              <w:fldChar w:fldCharType="begin"/>
            </w:r>
            <w:r>
              <w:rPr>
                <w:noProof/>
                <w:webHidden/>
              </w:rPr>
              <w:instrText xml:space="preserve"> PAGEREF _Toc131082459 \h </w:instrText>
            </w:r>
            <w:r>
              <w:rPr>
                <w:noProof/>
                <w:webHidden/>
              </w:rPr>
            </w:r>
            <w:r>
              <w:rPr>
                <w:noProof/>
                <w:webHidden/>
              </w:rPr>
              <w:fldChar w:fldCharType="separate"/>
            </w:r>
            <w:r w:rsidR="001B00E1">
              <w:rPr>
                <w:noProof/>
                <w:webHidden/>
              </w:rPr>
              <w:t>11</w:t>
            </w:r>
            <w:r>
              <w:rPr>
                <w:noProof/>
                <w:webHidden/>
              </w:rPr>
              <w:fldChar w:fldCharType="end"/>
            </w:r>
          </w:hyperlink>
        </w:p>
        <w:p w14:paraId="7D6C55AD" w14:textId="66AF49F1" w:rsidR="00C73233" w:rsidRDefault="00C73233" w:rsidP="001B00E1">
          <w:pPr>
            <w:pStyle w:val="Kazalovsebine2"/>
            <w:rPr>
              <w:rFonts w:cstheme="minorBidi"/>
              <w:noProof/>
              <w:lang w:val="en-SI" w:eastAsia="en-SI"/>
            </w:rPr>
          </w:pPr>
          <w:hyperlink w:anchor="_Toc131082460" w:history="1">
            <w:r w:rsidRPr="0083076D">
              <w:rPr>
                <w:rStyle w:val="Hiperpovezava"/>
                <w:noProof/>
              </w:rPr>
              <w:t>2.2</w:t>
            </w:r>
            <w:r>
              <w:rPr>
                <w:rFonts w:cstheme="minorBidi"/>
                <w:noProof/>
                <w:lang w:val="en-SI" w:eastAsia="en-SI"/>
              </w:rPr>
              <w:tab/>
            </w:r>
            <w:r w:rsidRPr="0083076D">
              <w:rPr>
                <w:rStyle w:val="Hiperpovezava"/>
                <w:noProof/>
              </w:rPr>
              <w:t>Adding string and battery sensors</w:t>
            </w:r>
            <w:r>
              <w:rPr>
                <w:noProof/>
                <w:webHidden/>
              </w:rPr>
              <w:tab/>
            </w:r>
            <w:r>
              <w:rPr>
                <w:noProof/>
                <w:webHidden/>
              </w:rPr>
              <w:fldChar w:fldCharType="begin"/>
            </w:r>
            <w:r>
              <w:rPr>
                <w:noProof/>
                <w:webHidden/>
              </w:rPr>
              <w:instrText xml:space="preserve"> PAGEREF _Toc131082460 \h </w:instrText>
            </w:r>
            <w:r>
              <w:rPr>
                <w:noProof/>
                <w:webHidden/>
              </w:rPr>
            </w:r>
            <w:r>
              <w:rPr>
                <w:noProof/>
                <w:webHidden/>
              </w:rPr>
              <w:fldChar w:fldCharType="separate"/>
            </w:r>
            <w:r w:rsidR="001B00E1">
              <w:rPr>
                <w:noProof/>
                <w:webHidden/>
              </w:rPr>
              <w:t>12</w:t>
            </w:r>
            <w:r>
              <w:rPr>
                <w:noProof/>
                <w:webHidden/>
              </w:rPr>
              <w:fldChar w:fldCharType="end"/>
            </w:r>
          </w:hyperlink>
        </w:p>
        <w:p w14:paraId="401FD565" w14:textId="40AD3325" w:rsidR="00C73233" w:rsidRDefault="00C73233" w:rsidP="001B00E1">
          <w:pPr>
            <w:pStyle w:val="Kazalovsebine3"/>
            <w:rPr>
              <w:rFonts w:cstheme="minorBidi"/>
              <w:noProof/>
              <w:lang w:val="en-SI" w:eastAsia="en-SI"/>
            </w:rPr>
          </w:pPr>
          <w:hyperlink w:anchor="_Toc131082461" w:history="1">
            <w:r w:rsidRPr="0083076D">
              <w:rPr>
                <w:rStyle w:val="Hiperpovezava"/>
                <w:noProof/>
              </w:rPr>
              <w:t>2.2.1</w:t>
            </w:r>
            <w:r>
              <w:rPr>
                <w:rFonts w:cstheme="minorBidi"/>
                <w:noProof/>
                <w:lang w:val="en-SI" w:eastAsia="en-SI"/>
              </w:rPr>
              <w:tab/>
            </w:r>
            <w:r w:rsidRPr="0083076D">
              <w:rPr>
                <w:rStyle w:val="Hiperpovezava"/>
                <w:noProof/>
              </w:rPr>
              <w:t>Assign string sensor to string</w:t>
            </w:r>
            <w:r>
              <w:rPr>
                <w:noProof/>
                <w:webHidden/>
              </w:rPr>
              <w:tab/>
            </w:r>
            <w:r>
              <w:rPr>
                <w:noProof/>
                <w:webHidden/>
              </w:rPr>
              <w:fldChar w:fldCharType="begin"/>
            </w:r>
            <w:r>
              <w:rPr>
                <w:noProof/>
                <w:webHidden/>
              </w:rPr>
              <w:instrText xml:space="preserve"> PAGEREF _Toc131082461 \h </w:instrText>
            </w:r>
            <w:r>
              <w:rPr>
                <w:noProof/>
                <w:webHidden/>
              </w:rPr>
            </w:r>
            <w:r>
              <w:rPr>
                <w:noProof/>
                <w:webHidden/>
              </w:rPr>
              <w:fldChar w:fldCharType="separate"/>
            </w:r>
            <w:r w:rsidR="001B00E1">
              <w:rPr>
                <w:noProof/>
                <w:webHidden/>
              </w:rPr>
              <w:t>13</w:t>
            </w:r>
            <w:r>
              <w:rPr>
                <w:noProof/>
                <w:webHidden/>
              </w:rPr>
              <w:fldChar w:fldCharType="end"/>
            </w:r>
          </w:hyperlink>
        </w:p>
        <w:p w14:paraId="204A4DCC" w14:textId="611D442B" w:rsidR="00C73233" w:rsidRDefault="00C73233" w:rsidP="001B00E1">
          <w:pPr>
            <w:pStyle w:val="Kazalovsebine3"/>
            <w:rPr>
              <w:rFonts w:cstheme="minorBidi"/>
              <w:noProof/>
              <w:lang w:val="en-SI" w:eastAsia="en-SI"/>
            </w:rPr>
          </w:pPr>
          <w:hyperlink w:anchor="_Toc131082462" w:history="1">
            <w:r w:rsidRPr="0083076D">
              <w:rPr>
                <w:rStyle w:val="Hiperpovezava"/>
                <w:noProof/>
              </w:rPr>
              <w:t>2.2.2</w:t>
            </w:r>
            <w:r>
              <w:rPr>
                <w:rFonts w:cstheme="minorBidi"/>
                <w:noProof/>
                <w:lang w:val="en-SI" w:eastAsia="en-SI"/>
              </w:rPr>
              <w:tab/>
            </w:r>
            <w:r w:rsidRPr="0083076D">
              <w:rPr>
                <w:rStyle w:val="Hiperpovezava"/>
                <w:noProof/>
              </w:rPr>
              <w:t>Assign string to UPS</w:t>
            </w:r>
            <w:r>
              <w:rPr>
                <w:noProof/>
                <w:webHidden/>
              </w:rPr>
              <w:tab/>
            </w:r>
            <w:r>
              <w:rPr>
                <w:noProof/>
                <w:webHidden/>
              </w:rPr>
              <w:fldChar w:fldCharType="begin"/>
            </w:r>
            <w:r>
              <w:rPr>
                <w:noProof/>
                <w:webHidden/>
              </w:rPr>
              <w:instrText xml:space="preserve"> PAGEREF _Toc131082462 \h </w:instrText>
            </w:r>
            <w:r>
              <w:rPr>
                <w:noProof/>
                <w:webHidden/>
              </w:rPr>
            </w:r>
            <w:r>
              <w:rPr>
                <w:noProof/>
                <w:webHidden/>
              </w:rPr>
              <w:fldChar w:fldCharType="separate"/>
            </w:r>
            <w:r w:rsidR="001B00E1">
              <w:rPr>
                <w:noProof/>
                <w:webHidden/>
              </w:rPr>
              <w:t>14</w:t>
            </w:r>
            <w:r>
              <w:rPr>
                <w:noProof/>
                <w:webHidden/>
              </w:rPr>
              <w:fldChar w:fldCharType="end"/>
            </w:r>
          </w:hyperlink>
        </w:p>
        <w:p w14:paraId="5D97573C" w14:textId="693CB7D3" w:rsidR="00C73233" w:rsidRDefault="00C73233" w:rsidP="001B00E1">
          <w:pPr>
            <w:pStyle w:val="Kazalovsebine3"/>
            <w:rPr>
              <w:rFonts w:cstheme="minorBidi"/>
              <w:noProof/>
              <w:lang w:val="en-SI" w:eastAsia="en-SI"/>
            </w:rPr>
          </w:pPr>
          <w:hyperlink w:anchor="_Toc131082463" w:history="1">
            <w:r w:rsidRPr="0083076D">
              <w:rPr>
                <w:rStyle w:val="Hiperpovezava"/>
                <w:noProof/>
              </w:rPr>
              <w:t>2.2.3</w:t>
            </w:r>
            <w:r>
              <w:rPr>
                <w:rFonts w:cstheme="minorBidi"/>
                <w:noProof/>
                <w:lang w:val="en-SI" w:eastAsia="en-SI"/>
              </w:rPr>
              <w:tab/>
            </w:r>
            <w:r w:rsidRPr="0083076D">
              <w:rPr>
                <w:rStyle w:val="Hiperpovezava"/>
                <w:noProof/>
              </w:rPr>
              <w:t>Adding BM-MC, BM-LC and BM-TH</w:t>
            </w:r>
            <w:r>
              <w:rPr>
                <w:noProof/>
                <w:webHidden/>
              </w:rPr>
              <w:tab/>
            </w:r>
            <w:r>
              <w:rPr>
                <w:noProof/>
                <w:webHidden/>
              </w:rPr>
              <w:fldChar w:fldCharType="begin"/>
            </w:r>
            <w:r>
              <w:rPr>
                <w:noProof/>
                <w:webHidden/>
              </w:rPr>
              <w:instrText xml:space="preserve"> PAGEREF _Toc131082463 \h </w:instrText>
            </w:r>
            <w:r>
              <w:rPr>
                <w:noProof/>
                <w:webHidden/>
              </w:rPr>
            </w:r>
            <w:r>
              <w:rPr>
                <w:noProof/>
                <w:webHidden/>
              </w:rPr>
              <w:fldChar w:fldCharType="separate"/>
            </w:r>
            <w:r w:rsidR="001B00E1">
              <w:rPr>
                <w:noProof/>
                <w:webHidden/>
              </w:rPr>
              <w:t>14</w:t>
            </w:r>
            <w:r>
              <w:rPr>
                <w:noProof/>
                <w:webHidden/>
              </w:rPr>
              <w:fldChar w:fldCharType="end"/>
            </w:r>
          </w:hyperlink>
        </w:p>
        <w:p w14:paraId="11FA879E" w14:textId="14C64D71" w:rsidR="00C73233" w:rsidRDefault="00C73233" w:rsidP="001B00E1">
          <w:pPr>
            <w:pStyle w:val="Kazalovsebine3"/>
            <w:rPr>
              <w:rFonts w:cstheme="minorBidi"/>
              <w:noProof/>
              <w:lang w:val="en-SI" w:eastAsia="en-SI"/>
            </w:rPr>
          </w:pPr>
          <w:hyperlink w:anchor="_Toc131082464" w:history="1">
            <w:r w:rsidRPr="0083076D">
              <w:rPr>
                <w:rStyle w:val="Hiperpovezava"/>
                <w:noProof/>
              </w:rPr>
              <w:t>2.2.4</w:t>
            </w:r>
            <w:r>
              <w:rPr>
                <w:rFonts w:cstheme="minorBidi"/>
                <w:noProof/>
                <w:lang w:val="en-SI" w:eastAsia="en-SI"/>
              </w:rPr>
              <w:tab/>
            </w:r>
            <w:r w:rsidRPr="0083076D">
              <w:rPr>
                <w:rStyle w:val="Hiperpovezava"/>
                <w:noProof/>
              </w:rPr>
              <w:t>Validate Configuration</w:t>
            </w:r>
            <w:r>
              <w:rPr>
                <w:noProof/>
                <w:webHidden/>
              </w:rPr>
              <w:tab/>
            </w:r>
            <w:r>
              <w:rPr>
                <w:noProof/>
                <w:webHidden/>
              </w:rPr>
              <w:fldChar w:fldCharType="begin"/>
            </w:r>
            <w:r>
              <w:rPr>
                <w:noProof/>
                <w:webHidden/>
              </w:rPr>
              <w:instrText xml:space="preserve"> PAGEREF _Toc131082464 \h </w:instrText>
            </w:r>
            <w:r>
              <w:rPr>
                <w:noProof/>
                <w:webHidden/>
              </w:rPr>
            </w:r>
            <w:r>
              <w:rPr>
                <w:noProof/>
                <w:webHidden/>
              </w:rPr>
              <w:fldChar w:fldCharType="separate"/>
            </w:r>
            <w:r w:rsidR="001B00E1">
              <w:rPr>
                <w:noProof/>
                <w:webHidden/>
              </w:rPr>
              <w:t>16</w:t>
            </w:r>
            <w:r>
              <w:rPr>
                <w:noProof/>
                <w:webHidden/>
              </w:rPr>
              <w:fldChar w:fldCharType="end"/>
            </w:r>
          </w:hyperlink>
        </w:p>
        <w:p w14:paraId="533184AD" w14:textId="07F773A1" w:rsidR="00C73233" w:rsidRDefault="00C73233" w:rsidP="001B00E1">
          <w:pPr>
            <w:pStyle w:val="Kazalovsebine3"/>
            <w:rPr>
              <w:rFonts w:cstheme="minorBidi"/>
              <w:noProof/>
              <w:lang w:val="en-SI" w:eastAsia="en-SI"/>
            </w:rPr>
          </w:pPr>
          <w:hyperlink w:anchor="_Toc131082465" w:history="1">
            <w:r w:rsidRPr="0083076D">
              <w:rPr>
                <w:rStyle w:val="Hiperpovezava"/>
                <w:noProof/>
              </w:rPr>
              <w:t>2.2.5</w:t>
            </w:r>
            <w:r>
              <w:rPr>
                <w:rFonts w:cstheme="minorBidi"/>
                <w:noProof/>
                <w:lang w:val="en-SI" w:eastAsia="en-SI"/>
              </w:rPr>
              <w:tab/>
            </w:r>
            <w:r w:rsidRPr="0083076D">
              <w:rPr>
                <w:rStyle w:val="Hiperpovezava"/>
                <w:noProof/>
              </w:rPr>
              <w:t>Check Settings</w:t>
            </w:r>
            <w:r>
              <w:rPr>
                <w:noProof/>
                <w:webHidden/>
              </w:rPr>
              <w:tab/>
            </w:r>
            <w:r>
              <w:rPr>
                <w:noProof/>
                <w:webHidden/>
              </w:rPr>
              <w:fldChar w:fldCharType="begin"/>
            </w:r>
            <w:r>
              <w:rPr>
                <w:noProof/>
                <w:webHidden/>
              </w:rPr>
              <w:instrText xml:space="preserve"> PAGEREF _Toc131082465 \h </w:instrText>
            </w:r>
            <w:r>
              <w:rPr>
                <w:noProof/>
                <w:webHidden/>
              </w:rPr>
            </w:r>
            <w:r>
              <w:rPr>
                <w:noProof/>
                <w:webHidden/>
              </w:rPr>
              <w:fldChar w:fldCharType="separate"/>
            </w:r>
            <w:r w:rsidR="001B00E1">
              <w:rPr>
                <w:noProof/>
                <w:webHidden/>
              </w:rPr>
              <w:t>17</w:t>
            </w:r>
            <w:r>
              <w:rPr>
                <w:noProof/>
                <w:webHidden/>
              </w:rPr>
              <w:fldChar w:fldCharType="end"/>
            </w:r>
          </w:hyperlink>
        </w:p>
        <w:p w14:paraId="2DBBB73E" w14:textId="2B48DC19" w:rsidR="00C73233" w:rsidRDefault="00C73233" w:rsidP="001B00E1">
          <w:pPr>
            <w:pStyle w:val="Kazalovsebine2"/>
            <w:rPr>
              <w:rFonts w:cstheme="minorBidi"/>
              <w:noProof/>
              <w:lang w:val="en-SI" w:eastAsia="en-SI"/>
            </w:rPr>
          </w:pPr>
          <w:hyperlink w:anchor="_Toc131082466" w:history="1">
            <w:r w:rsidRPr="0083076D">
              <w:rPr>
                <w:rStyle w:val="Hiperpovezava"/>
                <w:noProof/>
              </w:rPr>
              <w:t>2.3</w:t>
            </w:r>
            <w:r>
              <w:rPr>
                <w:rFonts w:cstheme="minorBidi"/>
                <w:noProof/>
                <w:lang w:val="en-SI" w:eastAsia="en-SI"/>
              </w:rPr>
              <w:tab/>
            </w:r>
            <w:r w:rsidRPr="0083076D">
              <w:rPr>
                <w:rStyle w:val="Hiperpovezava"/>
                <w:noProof/>
              </w:rPr>
              <w:t>String and Battery sensors settings</w:t>
            </w:r>
            <w:r>
              <w:rPr>
                <w:noProof/>
                <w:webHidden/>
              </w:rPr>
              <w:tab/>
            </w:r>
            <w:r>
              <w:rPr>
                <w:noProof/>
                <w:webHidden/>
              </w:rPr>
              <w:fldChar w:fldCharType="begin"/>
            </w:r>
            <w:r>
              <w:rPr>
                <w:noProof/>
                <w:webHidden/>
              </w:rPr>
              <w:instrText xml:space="preserve"> PAGEREF _Toc131082466 \h </w:instrText>
            </w:r>
            <w:r>
              <w:rPr>
                <w:noProof/>
                <w:webHidden/>
              </w:rPr>
            </w:r>
            <w:r>
              <w:rPr>
                <w:noProof/>
                <w:webHidden/>
              </w:rPr>
              <w:fldChar w:fldCharType="separate"/>
            </w:r>
            <w:r w:rsidR="001B00E1">
              <w:rPr>
                <w:noProof/>
                <w:webHidden/>
              </w:rPr>
              <w:t>18</w:t>
            </w:r>
            <w:r>
              <w:rPr>
                <w:noProof/>
                <w:webHidden/>
              </w:rPr>
              <w:fldChar w:fldCharType="end"/>
            </w:r>
          </w:hyperlink>
        </w:p>
        <w:p w14:paraId="15718990" w14:textId="4CAB19FB" w:rsidR="00C73233" w:rsidRDefault="00C73233" w:rsidP="001B00E1">
          <w:pPr>
            <w:pStyle w:val="Kazalovsebine3"/>
            <w:rPr>
              <w:rFonts w:cstheme="minorBidi"/>
              <w:noProof/>
              <w:lang w:val="en-SI" w:eastAsia="en-SI"/>
            </w:rPr>
          </w:pPr>
          <w:hyperlink w:anchor="_Toc131082467" w:history="1">
            <w:r w:rsidRPr="0083076D">
              <w:rPr>
                <w:rStyle w:val="Hiperpovezava"/>
                <w:noProof/>
              </w:rPr>
              <w:t>2.3.1</w:t>
            </w:r>
            <w:r>
              <w:rPr>
                <w:rFonts w:cstheme="minorBidi"/>
                <w:noProof/>
                <w:lang w:val="en-SI" w:eastAsia="en-SI"/>
              </w:rPr>
              <w:tab/>
            </w:r>
            <w:r w:rsidRPr="0083076D">
              <w:rPr>
                <w:rStyle w:val="Hiperpovezava"/>
                <w:noProof/>
                <w:w w:val="115"/>
              </w:rPr>
              <w:t>Alarm</w:t>
            </w:r>
            <w:r w:rsidRPr="0083076D">
              <w:rPr>
                <w:rStyle w:val="Hiperpovezava"/>
                <w:noProof/>
                <w:spacing w:val="-7"/>
                <w:w w:val="115"/>
              </w:rPr>
              <w:t xml:space="preserve"> </w:t>
            </w:r>
            <w:r w:rsidRPr="0083076D">
              <w:rPr>
                <w:rStyle w:val="Hiperpovezava"/>
                <w:noProof/>
                <w:w w:val="115"/>
              </w:rPr>
              <w:t>settings</w:t>
            </w:r>
            <w:r>
              <w:rPr>
                <w:noProof/>
                <w:webHidden/>
              </w:rPr>
              <w:tab/>
            </w:r>
            <w:r>
              <w:rPr>
                <w:noProof/>
                <w:webHidden/>
              </w:rPr>
              <w:fldChar w:fldCharType="begin"/>
            </w:r>
            <w:r>
              <w:rPr>
                <w:noProof/>
                <w:webHidden/>
              </w:rPr>
              <w:instrText xml:space="preserve"> PAGEREF _Toc131082467 \h </w:instrText>
            </w:r>
            <w:r>
              <w:rPr>
                <w:noProof/>
                <w:webHidden/>
              </w:rPr>
            </w:r>
            <w:r>
              <w:rPr>
                <w:noProof/>
                <w:webHidden/>
              </w:rPr>
              <w:fldChar w:fldCharType="separate"/>
            </w:r>
            <w:r w:rsidR="001B00E1">
              <w:rPr>
                <w:noProof/>
                <w:webHidden/>
              </w:rPr>
              <w:t>18</w:t>
            </w:r>
            <w:r>
              <w:rPr>
                <w:noProof/>
                <w:webHidden/>
              </w:rPr>
              <w:fldChar w:fldCharType="end"/>
            </w:r>
          </w:hyperlink>
        </w:p>
        <w:p w14:paraId="3FB70A17" w14:textId="26AFFEA5" w:rsidR="00C73233" w:rsidRDefault="00C73233" w:rsidP="001B00E1">
          <w:pPr>
            <w:pStyle w:val="Kazalovsebine3"/>
            <w:rPr>
              <w:rFonts w:cstheme="minorBidi"/>
              <w:noProof/>
              <w:lang w:val="en-SI" w:eastAsia="en-SI"/>
            </w:rPr>
          </w:pPr>
          <w:hyperlink w:anchor="_Toc131082468" w:history="1">
            <w:r w:rsidRPr="0083076D">
              <w:rPr>
                <w:rStyle w:val="Hiperpovezava"/>
                <w:noProof/>
                <w:w w:val="115"/>
              </w:rPr>
              <w:t>2.3.2</w:t>
            </w:r>
            <w:r>
              <w:rPr>
                <w:rFonts w:cstheme="minorBidi"/>
                <w:noProof/>
                <w:lang w:val="en-SI" w:eastAsia="en-SI"/>
              </w:rPr>
              <w:tab/>
            </w:r>
            <w:r w:rsidRPr="0083076D">
              <w:rPr>
                <w:rStyle w:val="Hiperpovezava"/>
                <w:noProof/>
                <w:w w:val="115"/>
              </w:rPr>
              <w:t>Resistance settings</w:t>
            </w:r>
            <w:r>
              <w:rPr>
                <w:noProof/>
                <w:webHidden/>
              </w:rPr>
              <w:tab/>
            </w:r>
            <w:r>
              <w:rPr>
                <w:noProof/>
                <w:webHidden/>
              </w:rPr>
              <w:fldChar w:fldCharType="begin"/>
            </w:r>
            <w:r>
              <w:rPr>
                <w:noProof/>
                <w:webHidden/>
              </w:rPr>
              <w:instrText xml:space="preserve"> PAGEREF _Toc131082468 \h </w:instrText>
            </w:r>
            <w:r>
              <w:rPr>
                <w:noProof/>
                <w:webHidden/>
              </w:rPr>
            </w:r>
            <w:r>
              <w:rPr>
                <w:noProof/>
                <w:webHidden/>
              </w:rPr>
              <w:fldChar w:fldCharType="separate"/>
            </w:r>
            <w:r w:rsidR="001B00E1">
              <w:rPr>
                <w:noProof/>
                <w:webHidden/>
              </w:rPr>
              <w:t>20</w:t>
            </w:r>
            <w:r>
              <w:rPr>
                <w:noProof/>
                <w:webHidden/>
              </w:rPr>
              <w:fldChar w:fldCharType="end"/>
            </w:r>
          </w:hyperlink>
        </w:p>
        <w:p w14:paraId="6C0AF7B5" w14:textId="58BA08F8" w:rsidR="00C73233" w:rsidRDefault="00C73233" w:rsidP="001B00E1">
          <w:pPr>
            <w:pStyle w:val="Kazalovsebine3"/>
            <w:rPr>
              <w:rFonts w:cstheme="minorBidi"/>
              <w:noProof/>
              <w:lang w:val="en-SI" w:eastAsia="en-SI"/>
            </w:rPr>
          </w:pPr>
          <w:hyperlink w:anchor="_Toc131082469" w:history="1">
            <w:r w:rsidRPr="0083076D">
              <w:rPr>
                <w:rStyle w:val="Hiperpovezava"/>
                <w:noProof/>
                <w:w w:val="115"/>
              </w:rPr>
              <w:t>2.3.3</w:t>
            </w:r>
            <w:r>
              <w:rPr>
                <w:rFonts w:cstheme="minorBidi"/>
                <w:noProof/>
                <w:lang w:val="en-SI" w:eastAsia="en-SI"/>
              </w:rPr>
              <w:tab/>
            </w:r>
            <w:r w:rsidRPr="0083076D">
              <w:rPr>
                <w:rStyle w:val="Hiperpovezava"/>
                <w:noProof/>
                <w:w w:val="115"/>
              </w:rPr>
              <w:t>Balancing settings</w:t>
            </w:r>
            <w:r>
              <w:rPr>
                <w:noProof/>
                <w:webHidden/>
              </w:rPr>
              <w:tab/>
            </w:r>
            <w:r>
              <w:rPr>
                <w:noProof/>
                <w:webHidden/>
              </w:rPr>
              <w:fldChar w:fldCharType="begin"/>
            </w:r>
            <w:r>
              <w:rPr>
                <w:noProof/>
                <w:webHidden/>
              </w:rPr>
              <w:instrText xml:space="preserve"> PAGEREF _Toc131082469 \h </w:instrText>
            </w:r>
            <w:r>
              <w:rPr>
                <w:noProof/>
                <w:webHidden/>
              </w:rPr>
            </w:r>
            <w:r>
              <w:rPr>
                <w:noProof/>
                <w:webHidden/>
              </w:rPr>
              <w:fldChar w:fldCharType="separate"/>
            </w:r>
            <w:r w:rsidR="001B00E1">
              <w:rPr>
                <w:noProof/>
                <w:webHidden/>
              </w:rPr>
              <w:t>20</w:t>
            </w:r>
            <w:r>
              <w:rPr>
                <w:noProof/>
                <w:webHidden/>
              </w:rPr>
              <w:fldChar w:fldCharType="end"/>
            </w:r>
          </w:hyperlink>
        </w:p>
        <w:p w14:paraId="7BCDD568" w14:textId="6618DB37" w:rsidR="00C73233" w:rsidRDefault="00C73233" w:rsidP="001B00E1">
          <w:pPr>
            <w:pStyle w:val="Kazalovsebine3"/>
            <w:rPr>
              <w:rFonts w:cstheme="minorBidi"/>
              <w:noProof/>
              <w:lang w:val="en-SI" w:eastAsia="en-SI"/>
            </w:rPr>
          </w:pPr>
          <w:hyperlink w:anchor="_Toc131082470" w:history="1">
            <w:r w:rsidRPr="0083076D">
              <w:rPr>
                <w:rStyle w:val="Hiperpovezava"/>
                <w:noProof/>
                <w:w w:val="115"/>
              </w:rPr>
              <w:t>2.3.4</w:t>
            </w:r>
            <w:r>
              <w:rPr>
                <w:rFonts w:cstheme="minorBidi"/>
                <w:noProof/>
                <w:lang w:val="en-SI" w:eastAsia="en-SI"/>
              </w:rPr>
              <w:tab/>
            </w:r>
            <w:r w:rsidRPr="0083076D">
              <w:rPr>
                <w:rStyle w:val="Hiperpovezava"/>
                <w:noProof/>
                <w:w w:val="115"/>
              </w:rPr>
              <w:t>Cell settings</w:t>
            </w:r>
            <w:r>
              <w:rPr>
                <w:noProof/>
                <w:webHidden/>
              </w:rPr>
              <w:tab/>
            </w:r>
            <w:r>
              <w:rPr>
                <w:noProof/>
                <w:webHidden/>
              </w:rPr>
              <w:fldChar w:fldCharType="begin"/>
            </w:r>
            <w:r>
              <w:rPr>
                <w:noProof/>
                <w:webHidden/>
              </w:rPr>
              <w:instrText xml:space="preserve"> PAGEREF _Toc131082470 \h </w:instrText>
            </w:r>
            <w:r>
              <w:rPr>
                <w:noProof/>
                <w:webHidden/>
              </w:rPr>
            </w:r>
            <w:r>
              <w:rPr>
                <w:noProof/>
                <w:webHidden/>
              </w:rPr>
              <w:fldChar w:fldCharType="separate"/>
            </w:r>
            <w:r w:rsidR="001B00E1">
              <w:rPr>
                <w:noProof/>
                <w:webHidden/>
              </w:rPr>
              <w:t>21</w:t>
            </w:r>
            <w:r>
              <w:rPr>
                <w:noProof/>
                <w:webHidden/>
              </w:rPr>
              <w:fldChar w:fldCharType="end"/>
            </w:r>
          </w:hyperlink>
        </w:p>
        <w:p w14:paraId="22810453" w14:textId="7C920B06" w:rsidR="00C73233" w:rsidRDefault="00C73233" w:rsidP="001B00E1">
          <w:pPr>
            <w:pStyle w:val="Kazalovsebine3"/>
            <w:rPr>
              <w:rFonts w:cstheme="minorBidi"/>
              <w:noProof/>
              <w:lang w:val="en-SI" w:eastAsia="en-SI"/>
            </w:rPr>
          </w:pPr>
          <w:hyperlink w:anchor="_Toc131082471" w:history="1">
            <w:r w:rsidRPr="0083076D">
              <w:rPr>
                <w:rStyle w:val="Hiperpovezava"/>
                <w:noProof/>
                <w:w w:val="115"/>
              </w:rPr>
              <w:t>2.3.5</w:t>
            </w:r>
            <w:r>
              <w:rPr>
                <w:rFonts w:cstheme="minorBidi"/>
                <w:noProof/>
                <w:lang w:val="en-SI" w:eastAsia="en-SI"/>
              </w:rPr>
              <w:tab/>
            </w:r>
            <w:r w:rsidRPr="0083076D">
              <w:rPr>
                <w:rStyle w:val="Hiperpovezava"/>
                <w:noProof/>
                <w:w w:val="115"/>
              </w:rPr>
              <w:t>Hall Setting</w:t>
            </w:r>
            <w:r>
              <w:rPr>
                <w:noProof/>
                <w:webHidden/>
              </w:rPr>
              <w:tab/>
            </w:r>
            <w:r>
              <w:rPr>
                <w:noProof/>
                <w:webHidden/>
              </w:rPr>
              <w:fldChar w:fldCharType="begin"/>
            </w:r>
            <w:r>
              <w:rPr>
                <w:noProof/>
                <w:webHidden/>
              </w:rPr>
              <w:instrText xml:space="preserve"> PAGEREF _Toc131082471 \h </w:instrText>
            </w:r>
            <w:r>
              <w:rPr>
                <w:noProof/>
                <w:webHidden/>
              </w:rPr>
            </w:r>
            <w:r>
              <w:rPr>
                <w:noProof/>
                <w:webHidden/>
              </w:rPr>
              <w:fldChar w:fldCharType="separate"/>
            </w:r>
            <w:r w:rsidR="001B00E1">
              <w:rPr>
                <w:noProof/>
                <w:webHidden/>
              </w:rPr>
              <w:t>21</w:t>
            </w:r>
            <w:r>
              <w:rPr>
                <w:noProof/>
                <w:webHidden/>
              </w:rPr>
              <w:fldChar w:fldCharType="end"/>
            </w:r>
          </w:hyperlink>
        </w:p>
        <w:p w14:paraId="4A8F9C46" w14:textId="567FE20D" w:rsidR="00C73233" w:rsidRDefault="00C73233" w:rsidP="001B00E1">
          <w:pPr>
            <w:pStyle w:val="Kazalovsebine3"/>
            <w:rPr>
              <w:rFonts w:cstheme="minorBidi"/>
              <w:noProof/>
              <w:lang w:val="en-SI" w:eastAsia="en-SI"/>
            </w:rPr>
          </w:pPr>
          <w:hyperlink w:anchor="_Toc131082472" w:history="1">
            <w:r w:rsidRPr="0083076D">
              <w:rPr>
                <w:rStyle w:val="Hiperpovezava"/>
                <w:noProof/>
                <w:w w:val="115"/>
              </w:rPr>
              <w:t>2.3.6</w:t>
            </w:r>
            <w:r>
              <w:rPr>
                <w:rFonts w:cstheme="minorBidi"/>
                <w:noProof/>
                <w:lang w:val="en-SI" w:eastAsia="en-SI"/>
              </w:rPr>
              <w:tab/>
            </w:r>
            <w:r w:rsidRPr="0083076D">
              <w:rPr>
                <w:rStyle w:val="Hiperpovezava"/>
                <w:noProof/>
                <w:w w:val="115"/>
              </w:rPr>
              <w:t>Voltage Measurement</w:t>
            </w:r>
            <w:r>
              <w:rPr>
                <w:noProof/>
                <w:webHidden/>
              </w:rPr>
              <w:tab/>
            </w:r>
            <w:r>
              <w:rPr>
                <w:noProof/>
                <w:webHidden/>
              </w:rPr>
              <w:fldChar w:fldCharType="begin"/>
            </w:r>
            <w:r>
              <w:rPr>
                <w:noProof/>
                <w:webHidden/>
              </w:rPr>
              <w:instrText xml:space="preserve"> PAGEREF _Toc131082472 \h </w:instrText>
            </w:r>
            <w:r>
              <w:rPr>
                <w:noProof/>
                <w:webHidden/>
              </w:rPr>
            </w:r>
            <w:r>
              <w:rPr>
                <w:noProof/>
                <w:webHidden/>
              </w:rPr>
              <w:fldChar w:fldCharType="separate"/>
            </w:r>
            <w:r w:rsidR="001B00E1">
              <w:rPr>
                <w:noProof/>
                <w:webHidden/>
              </w:rPr>
              <w:t>22</w:t>
            </w:r>
            <w:r>
              <w:rPr>
                <w:noProof/>
                <w:webHidden/>
              </w:rPr>
              <w:fldChar w:fldCharType="end"/>
            </w:r>
          </w:hyperlink>
        </w:p>
        <w:p w14:paraId="026B0525" w14:textId="17B329F5" w:rsidR="00C73233" w:rsidRDefault="00C73233" w:rsidP="001B00E1">
          <w:pPr>
            <w:pStyle w:val="Kazalovsebine3"/>
            <w:rPr>
              <w:rFonts w:cstheme="minorBidi"/>
              <w:noProof/>
              <w:lang w:val="en-SI" w:eastAsia="en-SI"/>
            </w:rPr>
          </w:pPr>
          <w:hyperlink w:anchor="_Toc131082473" w:history="1">
            <w:r w:rsidRPr="0083076D">
              <w:rPr>
                <w:rStyle w:val="Hiperpovezava"/>
                <w:noProof/>
                <w:w w:val="115"/>
              </w:rPr>
              <w:t>2.3.7</w:t>
            </w:r>
            <w:r>
              <w:rPr>
                <w:rFonts w:cstheme="minorBidi"/>
                <w:noProof/>
                <w:lang w:val="en-SI" w:eastAsia="en-SI"/>
              </w:rPr>
              <w:tab/>
            </w:r>
            <w:r w:rsidRPr="0083076D">
              <w:rPr>
                <w:rStyle w:val="Hiperpovezava"/>
                <w:noProof/>
                <w:w w:val="115"/>
              </w:rPr>
              <w:t>Conﬁguration ﬁle</w:t>
            </w:r>
            <w:r>
              <w:rPr>
                <w:noProof/>
                <w:webHidden/>
              </w:rPr>
              <w:tab/>
            </w:r>
            <w:r>
              <w:rPr>
                <w:noProof/>
                <w:webHidden/>
              </w:rPr>
              <w:fldChar w:fldCharType="begin"/>
            </w:r>
            <w:r>
              <w:rPr>
                <w:noProof/>
                <w:webHidden/>
              </w:rPr>
              <w:instrText xml:space="preserve"> PAGEREF _Toc131082473 \h </w:instrText>
            </w:r>
            <w:r>
              <w:rPr>
                <w:noProof/>
                <w:webHidden/>
              </w:rPr>
            </w:r>
            <w:r>
              <w:rPr>
                <w:noProof/>
                <w:webHidden/>
              </w:rPr>
              <w:fldChar w:fldCharType="separate"/>
            </w:r>
            <w:r w:rsidR="001B00E1">
              <w:rPr>
                <w:noProof/>
                <w:webHidden/>
              </w:rPr>
              <w:t>23</w:t>
            </w:r>
            <w:r>
              <w:rPr>
                <w:noProof/>
                <w:webHidden/>
              </w:rPr>
              <w:fldChar w:fldCharType="end"/>
            </w:r>
          </w:hyperlink>
        </w:p>
        <w:p w14:paraId="5EB11C81" w14:textId="4A2F2550" w:rsidR="00C73233" w:rsidRDefault="00C73233">
          <w:pPr>
            <w:pStyle w:val="Kazalovsebine1"/>
            <w:rPr>
              <w:rFonts w:cstheme="minorBidi"/>
              <w:noProof/>
              <w:lang w:val="en-SI" w:eastAsia="en-SI"/>
            </w:rPr>
          </w:pPr>
          <w:hyperlink w:anchor="_Toc131082474" w:history="1">
            <w:r w:rsidRPr="0083076D">
              <w:rPr>
                <w:rStyle w:val="Hiperpovezava"/>
                <w:noProof/>
              </w:rPr>
              <w:t>3</w:t>
            </w:r>
            <w:r>
              <w:rPr>
                <w:rFonts w:cstheme="minorBidi"/>
                <w:noProof/>
                <w:lang w:val="en-SI" w:eastAsia="en-SI"/>
              </w:rPr>
              <w:tab/>
            </w:r>
            <w:r w:rsidRPr="0083076D">
              <w:rPr>
                <w:rStyle w:val="Hiperpovezava"/>
                <w:noProof/>
              </w:rPr>
              <w:t>Troubleshooting</w:t>
            </w:r>
            <w:r>
              <w:rPr>
                <w:noProof/>
                <w:webHidden/>
              </w:rPr>
              <w:tab/>
            </w:r>
            <w:r>
              <w:rPr>
                <w:noProof/>
                <w:webHidden/>
              </w:rPr>
              <w:fldChar w:fldCharType="begin"/>
            </w:r>
            <w:r>
              <w:rPr>
                <w:noProof/>
                <w:webHidden/>
              </w:rPr>
              <w:instrText xml:space="preserve"> PAGEREF _Toc131082474 \h </w:instrText>
            </w:r>
            <w:r>
              <w:rPr>
                <w:noProof/>
                <w:webHidden/>
              </w:rPr>
            </w:r>
            <w:r>
              <w:rPr>
                <w:noProof/>
                <w:webHidden/>
              </w:rPr>
              <w:fldChar w:fldCharType="separate"/>
            </w:r>
            <w:r w:rsidR="001B00E1">
              <w:rPr>
                <w:noProof/>
                <w:webHidden/>
              </w:rPr>
              <w:t>25</w:t>
            </w:r>
            <w:r>
              <w:rPr>
                <w:noProof/>
                <w:webHidden/>
              </w:rPr>
              <w:fldChar w:fldCharType="end"/>
            </w:r>
          </w:hyperlink>
        </w:p>
        <w:p w14:paraId="1C36C9A7" w14:textId="4B9F6651" w:rsidR="00987C74" w:rsidRDefault="004C044A" w:rsidP="00987C74">
          <w:r w:rsidRPr="00E80F6A">
            <w:lastRenderedPageBreak/>
            <w:fldChar w:fldCharType="end"/>
          </w:r>
        </w:p>
      </w:sdtContent>
    </w:sdt>
    <w:bookmarkStart w:id="0" w:name="_Toc131079664" w:displacedByCustomXml="prev"/>
    <w:p w14:paraId="1E68E2A8" w14:textId="47F8508B" w:rsidR="00987C74" w:rsidRPr="00363870" w:rsidRDefault="00987C74" w:rsidP="00363870">
      <w:pPr>
        <w:pStyle w:val="Naslov1"/>
      </w:pPr>
      <w:r w:rsidRPr="00363870">
        <w:lastRenderedPageBreak/>
        <w:t xml:space="preserve"> </w:t>
      </w:r>
      <w:bookmarkStart w:id="1" w:name="_Toc131082439"/>
      <w:r w:rsidRPr="00363870">
        <w:t>BTMS Installation</w:t>
      </w:r>
      <w:bookmarkEnd w:id="0"/>
      <w:bookmarkEnd w:id="1"/>
    </w:p>
    <w:p w14:paraId="38CC0CF1" w14:textId="0C2FD27C" w:rsidR="00987C74" w:rsidRPr="002C3669" w:rsidRDefault="00987C74" w:rsidP="00987C74">
      <w:r w:rsidRPr="002C3669">
        <w:t xml:space="preserve">Following steps to be done </w:t>
      </w:r>
      <w:r w:rsidRPr="00987C74">
        <w:t>before</w:t>
      </w:r>
      <w:r w:rsidRPr="002C3669">
        <w:t xml:space="preserve"> start installation</w:t>
      </w:r>
      <w:r>
        <w:t>:</w:t>
      </w:r>
    </w:p>
    <w:p w14:paraId="07193F17" w14:textId="77777777" w:rsidR="00987C74" w:rsidRPr="002C3669" w:rsidRDefault="00987C74" w:rsidP="00987C74">
      <w:pPr>
        <w:pStyle w:val="Nastevanje"/>
      </w:pPr>
      <w:r w:rsidRPr="002C3669">
        <w:t xml:space="preserve">Disconnect the UPS from batteries by switch off battery breaker </w:t>
      </w:r>
    </w:p>
    <w:p w14:paraId="6E95F80B" w14:textId="0B7BBCFC" w:rsidR="00987C74" w:rsidRPr="002C3669" w:rsidRDefault="00987C74" w:rsidP="00987C74">
      <w:pPr>
        <w:pStyle w:val="Nastevanje"/>
      </w:pPr>
      <w:r w:rsidRPr="002C3669">
        <w:t>Break string to small segments where total voltage doesn’t reach 50</w:t>
      </w:r>
      <w:r w:rsidR="00C73233">
        <w:t xml:space="preserve"> </w:t>
      </w:r>
      <w:r w:rsidRPr="002C3669">
        <w:t>V</w:t>
      </w:r>
    </w:p>
    <w:p w14:paraId="0A59C206" w14:textId="77777777" w:rsidR="00987C74" w:rsidRPr="002C3669" w:rsidRDefault="00987C74" w:rsidP="00987C74">
      <w:pPr>
        <w:pStyle w:val="Nastevanje"/>
      </w:pPr>
      <w:r w:rsidRPr="002C3669">
        <w:t>Provide a place to install BTMS panel which includes below</w:t>
      </w:r>
    </w:p>
    <w:p w14:paraId="307515C1" w14:textId="77777777" w:rsidR="00987C74" w:rsidRPr="002C3669" w:rsidRDefault="00987C74" w:rsidP="00987C74">
      <w:pPr>
        <w:pStyle w:val="Nastevanje"/>
      </w:pPr>
      <w:r w:rsidRPr="002C3669">
        <w:t>BM-PS in (Power supply)</w:t>
      </w:r>
    </w:p>
    <w:p w14:paraId="16D06216" w14:textId="77777777" w:rsidR="00987C74" w:rsidRPr="002C3669" w:rsidRDefault="00987C74" w:rsidP="00987C74">
      <w:pPr>
        <w:pStyle w:val="Nastevanje"/>
      </w:pPr>
      <w:r w:rsidRPr="002C3669">
        <w:t>BM-GW (Gateway)</w:t>
      </w:r>
    </w:p>
    <w:p w14:paraId="534F98B8" w14:textId="77777777" w:rsidR="00987C74" w:rsidRPr="002C3669" w:rsidRDefault="00987C74" w:rsidP="00987C74">
      <w:pPr>
        <w:pStyle w:val="Nastevanje"/>
      </w:pPr>
      <w:r w:rsidRPr="002C3669">
        <w:t>BTMS LAN switch (Network switch)</w:t>
      </w:r>
    </w:p>
    <w:p w14:paraId="2FA2A38F" w14:textId="77777777" w:rsidR="00987C74" w:rsidRPr="002C3669" w:rsidRDefault="00987C74" w:rsidP="00987C74">
      <w:pPr>
        <w:pStyle w:val="Nastevanje"/>
      </w:pPr>
      <w:r w:rsidRPr="002C3669">
        <w:t>BM-MC (Master controller)</w:t>
      </w:r>
    </w:p>
    <w:p w14:paraId="0D698130" w14:textId="77777777" w:rsidR="00987C74" w:rsidRPr="002C3669" w:rsidRDefault="00987C74" w:rsidP="00987C74">
      <w:pPr>
        <w:pStyle w:val="Nastevanje"/>
      </w:pPr>
      <w:r w:rsidRPr="002C3669">
        <w:t>BM-HMI (and communication adapter CAD-232-A2-IQ)</w:t>
      </w:r>
    </w:p>
    <w:p w14:paraId="238DD8EB" w14:textId="77777777" w:rsidR="00987C74" w:rsidRPr="002C3669" w:rsidRDefault="00987C74" w:rsidP="00987C74">
      <w:r w:rsidRPr="002C3669">
        <w:t>Provide space to install below component on the battery cabinet</w:t>
      </w:r>
    </w:p>
    <w:p w14:paraId="13C777FB" w14:textId="77777777" w:rsidR="00987C74" w:rsidRPr="002C3669" w:rsidRDefault="00987C74" w:rsidP="00987C74">
      <w:pPr>
        <w:pStyle w:val="Nastevanje"/>
      </w:pPr>
      <w:r w:rsidRPr="002C3669">
        <w:t>BM-SS (String sensor)</w:t>
      </w:r>
    </w:p>
    <w:p w14:paraId="66528C08" w14:textId="77777777" w:rsidR="00987C74" w:rsidRPr="002C3669" w:rsidRDefault="00987C74" w:rsidP="00987C74">
      <w:pPr>
        <w:pStyle w:val="Nastevanje"/>
      </w:pPr>
      <w:r w:rsidRPr="002C3669">
        <w:t>BM-CS (Cell sensor)</w:t>
      </w:r>
    </w:p>
    <w:p w14:paraId="07D3036C" w14:textId="77777777" w:rsidR="00987C74" w:rsidRPr="002C3669" w:rsidRDefault="00987C74" w:rsidP="00987C74">
      <w:pPr>
        <w:pStyle w:val="Nastevanje"/>
      </w:pPr>
      <w:r w:rsidRPr="002C3669">
        <w:t>BM-HS (Hall sensor)</w:t>
      </w:r>
    </w:p>
    <w:p w14:paraId="45370B05" w14:textId="77777777" w:rsidR="00987C74" w:rsidRPr="00363870" w:rsidRDefault="00987C74" w:rsidP="00363870">
      <w:pPr>
        <w:pStyle w:val="Naslov2"/>
      </w:pPr>
      <w:bookmarkStart w:id="2" w:name="_Toc131079665"/>
      <w:bookmarkStart w:id="3" w:name="_Toc131082440"/>
      <w:r w:rsidRPr="00363870">
        <w:t>Base System</w:t>
      </w:r>
      <w:bookmarkEnd w:id="2"/>
      <w:bookmarkEnd w:id="3"/>
    </w:p>
    <w:p w14:paraId="6BAE8EEA" w14:textId="77777777" w:rsidR="00987C74" w:rsidRPr="00363870" w:rsidRDefault="00987C74" w:rsidP="00FE7A74">
      <w:pPr>
        <w:pStyle w:val="Naslov3"/>
        <w:rPr>
          <w:rStyle w:val="Naslov9Znak"/>
          <w:rFonts w:ascii="HelveticaNeueLT Pro 57 Cn" w:hAnsi="HelveticaNeueLT Pro 57 Cn" w:cs="Times New Roman"/>
          <w:i w:val="0"/>
          <w:iCs w:val="0"/>
          <w:color w:val="auto"/>
          <w:sz w:val="22"/>
          <w:szCs w:val="24"/>
        </w:rPr>
      </w:pPr>
      <w:bookmarkStart w:id="4" w:name="_Toc131082441"/>
      <w:r w:rsidRPr="00363870">
        <w:t>Install BM-CS</w:t>
      </w:r>
      <w:bookmarkEnd w:id="4"/>
    </w:p>
    <w:p w14:paraId="22AD8784" w14:textId="77777777" w:rsidR="00987C74" w:rsidRPr="002C3669" w:rsidRDefault="00987C74" w:rsidP="00987C74">
      <w:pPr>
        <w:pStyle w:val="Nastevanje"/>
      </w:pPr>
      <w:r w:rsidRPr="002C3669">
        <w:t>Connect red / black wires to battery terminals (Use original cables as they are)</w:t>
      </w:r>
    </w:p>
    <w:p w14:paraId="7634AAFE" w14:textId="77777777" w:rsidR="00987C74" w:rsidRPr="002C3669" w:rsidRDefault="00987C74" w:rsidP="00C73233">
      <w:pPr>
        <w:pStyle w:val="Slika"/>
      </w:pPr>
      <w:r w:rsidRPr="00C73233">
        <w:drawing>
          <wp:inline distT="0" distB="0" distL="0" distR="0" wp14:anchorId="4625FF4C" wp14:editId="3ABFF2F5">
            <wp:extent cx="3372321" cy="124794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2321" cy="1247949"/>
                    </a:xfrm>
                    <a:prstGeom prst="rect">
                      <a:avLst/>
                    </a:prstGeom>
                  </pic:spPr>
                </pic:pic>
              </a:graphicData>
            </a:graphic>
          </wp:inline>
        </w:drawing>
      </w:r>
    </w:p>
    <w:p w14:paraId="5D90BC85" w14:textId="77777777" w:rsidR="00987C74" w:rsidRPr="002C3669" w:rsidRDefault="00987C74" w:rsidP="00515B14">
      <w:pPr>
        <w:pStyle w:val="Nastevanje"/>
      </w:pPr>
      <w:r w:rsidRPr="002C3669">
        <w:t>Mount on battery with supplied 3M double sided stickers</w:t>
      </w:r>
    </w:p>
    <w:p w14:paraId="149D2A0A" w14:textId="77777777" w:rsidR="00987C74" w:rsidRPr="002C3669" w:rsidRDefault="00987C74" w:rsidP="00515B14">
      <w:pPr>
        <w:pStyle w:val="Nastevanje"/>
      </w:pPr>
      <w:r w:rsidRPr="002C3669">
        <w:t>Plug in red / black battery cable connector in</w:t>
      </w:r>
    </w:p>
    <w:p w14:paraId="6C626E70" w14:textId="77777777" w:rsidR="00987C74" w:rsidRPr="002C3669" w:rsidRDefault="00987C74" w:rsidP="00515B14">
      <w:pPr>
        <w:pStyle w:val="Nastevanje"/>
      </w:pPr>
      <w:r w:rsidRPr="002C3669">
        <w:t>Connect the sensors with included white RJ9-RJ9 cables</w:t>
      </w:r>
    </w:p>
    <w:p w14:paraId="1733B05B" w14:textId="77777777" w:rsidR="00987C74" w:rsidRPr="002C3669" w:rsidRDefault="00987C74" w:rsidP="00515B14">
      <w:pPr>
        <w:pStyle w:val="Nastevanje"/>
      </w:pPr>
      <w:r w:rsidRPr="002C3669">
        <w:t>1</w:t>
      </w:r>
      <w:r w:rsidRPr="002C3669">
        <w:rPr>
          <w:vertAlign w:val="superscript"/>
        </w:rPr>
        <w:t>st</w:t>
      </w:r>
      <w:r w:rsidRPr="002C3669">
        <w:t xml:space="preserve"> OUT port (right) to 2</w:t>
      </w:r>
      <w:r w:rsidRPr="002C3669">
        <w:rPr>
          <w:vertAlign w:val="superscript"/>
        </w:rPr>
        <w:t>nd</w:t>
      </w:r>
      <w:r w:rsidRPr="002C3669">
        <w:t xml:space="preserve"> IN port (left),</w:t>
      </w:r>
    </w:p>
    <w:p w14:paraId="35015BAA" w14:textId="77777777" w:rsidR="00987C74" w:rsidRPr="002C3669" w:rsidRDefault="00987C74" w:rsidP="00515B14">
      <w:pPr>
        <w:pStyle w:val="Nastevanje"/>
      </w:pPr>
      <w:r w:rsidRPr="002C3669">
        <w:t>2</w:t>
      </w:r>
      <w:r w:rsidRPr="002C3669">
        <w:rPr>
          <w:vertAlign w:val="superscript"/>
        </w:rPr>
        <w:t>nd</w:t>
      </w:r>
      <w:r w:rsidRPr="002C3669">
        <w:t xml:space="preserve"> OUT port (right) to 3</w:t>
      </w:r>
      <w:r w:rsidRPr="002C3669">
        <w:rPr>
          <w:vertAlign w:val="superscript"/>
        </w:rPr>
        <w:t>rd</w:t>
      </w:r>
      <w:r w:rsidRPr="002C3669">
        <w:t xml:space="preserve"> IN port (left),</w:t>
      </w:r>
    </w:p>
    <w:p w14:paraId="102662FA" w14:textId="77777777" w:rsidR="00987C74" w:rsidRPr="002C3669" w:rsidRDefault="00987C74" w:rsidP="00C73233">
      <w:pPr>
        <w:pStyle w:val="Slika"/>
      </w:pPr>
      <w:r w:rsidRPr="002C3669">
        <w:drawing>
          <wp:inline distT="0" distB="0" distL="0" distR="0" wp14:anchorId="70D86D81" wp14:editId="39EDD929">
            <wp:extent cx="3829584" cy="13717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9584" cy="1371791"/>
                    </a:xfrm>
                    <a:prstGeom prst="rect">
                      <a:avLst/>
                    </a:prstGeom>
                  </pic:spPr>
                </pic:pic>
              </a:graphicData>
            </a:graphic>
          </wp:inline>
        </w:drawing>
      </w:r>
    </w:p>
    <w:p w14:paraId="2BAFB89C" w14:textId="77777777" w:rsidR="00987C74" w:rsidRPr="002C3669" w:rsidRDefault="00987C74" w:rsidP="00363870">
      <w:pPr>
        <w:pStyle w:val="Nastevanje"/>
      </w:pPr>
      <w:r w:rsidRPr="002C3669">
        <w:lastRenderedPageBreak/>
        <w:t>Max 60 BM-CS in one line</w:t>
      </w:r>
    </w:p>
    <w:p w14:paraId="0F49FD76" w14:textId="77777777" w:rsidR="00987C74" w:rsidRPr="002C3669" w:rsidRDefault="00987C74" w:rsidP="00FE7A74">
      <w:pPr>
        <w:pStyle w:val="Naslov3"/>
      </w:pPr>
      <w:bookmarkStart w:id="5" w:name="_Toc131082442"/>
      <w:r w:rsidRPr="002C3669">
        <w:t>Install BM-HS</w:t>
      </w:r>
      <w:bookmarkEnd w:id="5"/>
    </w:p>
    <w:p w14:paraId="248D419B" w14:textId="77777777" w:rsidR="00987C74" w:rsidRPr="002C3669" w:rsidRDefault="00987C74" w:rsidP="00363870">
      <w:pPr>
        <w:pStyle w:val="Nastevanje"/>
      </w:pPr>
      <w:r w:rsidRPr="002C3669">
        <w:t>Unscrew split core and put around + wire from UPS to string</w:t>
      </w:r>
    </w:p>
    <w:p w14:paraId="5A1A9174" w14:textId="77777777" w:rsidR="00987C74" w:rsidRPr="002C3669" w:rsidRDefault="00987C74" w:rsidP="00363870">
      <w:pPr>
        <w:pStyle w:val="Nastevanje"/>
      </w:pPr>
      <w:r w:rsidRPr="002C3669">
        <w:t>Arrow is pointing from UPS to 1st battery</w:t>
      </w:r>
    </w:p>
    <w:p w14:paraId="484AE72E" w14:textId="77777777" w:rsidR="00987C74" w:rsidRPr="002C3669" w:rsidRDefault="00987C74" w:rsidP="00363870">
      <w:pPr>
        <w:jc w:val="center"/>
      </w:pPr>
      <w:r w:rsidRPr="002C3669">
        <w:rPr>
          <w:noProof/>
        </w:rPr>
        <w:drawing>
          <wp:inline distT="0" distB="0" distL="0" distR="0" wp14:anchorId="74B0D7ED" wp14:editId="3F589DBA">
            <wp:extent cx="2754268" cy="1349406"/>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6202" cy="1365052"/>
                    </a:xfrm>
                    <a:prstGeom prst="rect">
                      <a:avLst/>
                    </a:prstGeom>
                  </pic:spPr>
                </pic:pic>
              </a:graphicData>
            </a:graphic>
          </wp:inline>
        </w:drawing>
      </w:r>
    </w:p>
    <w:p w14:paraId="7C93B9F5" w14:textId="77777777" w:rsidR="00987C74" w:rsidRPr="002C3669" w:rsidRDefault="00987C74" w:rsidP="00FE7A74">
      <w:pPr>
        <w:pStyle w:val="Naslov3"/>
      </w:pPr>
      <w:bookmarkStart w:id="6" w:name="_Toc131082443"/>
      <w:r w:rsidRPr="002C3669">
        <w:t>Install BM-SS</w:t>
      </w:r>
      <w:bookmarkEnd w:id="6"/>
    </w:p>
    <w:p w14:paraId="4A51DB92" w14:textId="77777777" w:rsidR="00987C74" w:rsidRPr="002C3669" w:rsidRDefault="00987C74" w:rsidP="00363870">
      <w:pPr>
        <w:pStyle w:val="Nastevanje"/>
      </w:pPr>
      <w:r w:rsidRPr="002C3669">
        <w:t>Mount on DIN rail near the 1st string battery</w:t>
      </w:r>
    </w:p>
    <w:p w14:paraId="41615BB6" w14:textId="77777777" w:rsidR="00987C74" w:rsidRPr="002C3669" w:rsidRDefault="00987C74" w:rsidP="00363870">
      <w:pPr>
        <w:pStyle w:val="Nastevanje"/>
      </w:pPr>
      <w:r w:rsidRPr="002C3669">
        <w:t xml:space="preserve">Connect BM-HS with included 4-pin flat cable </w:t>
      </w:r>
    </w:p>
    <w:p w14:paraId="4F082FA1" w14:textId="77777777" w:rsidR="00987C74" w:rsidRPr="002C3669" w:rsidRDefault="00987C74" w:rsidP="00363870">
      <w:pPr>
        <w:pStyle w:val="Nastevanje"/>
      </w:pPr>
      <w:r w:rsidRPr="002C3669">
        <w:t xml:space="preserve">Connect 1st battery BM-CS with included white RJ9-RJ9 cable </w:t>
      </w:r>
    </w:p>
    <w:p w14:paraId="08181D84" w14:textId="77777777" w:rsidR="00987C74" w:rsidRPr="002C3669" w:rsidRDefault="00987C74" w:rsidP="00363870">
      <w:pPr>
        <w:pStyle w:val="Nastevanje"/>
      </w:pPr>
      <w:r w:rsidRPr="002C3669">
        <w:t>Connect 1st battery BM-CS of second line (if needed)</w:t>
      </w:r>
    </w:p>
    <w:p w14:paraId="20310541" w14:textId="6F9FA077" w:rsidR="00987C74" w:rsidRPr="002C3669" w:rsidRDefault="00987C74" w:rsidP="00363870">
      <w:pPr>
        <w:pStyle w:val="Nastevanje"/>
      </w:pPr>
      <w:r w:rsidRPr="002C3669">
        <w:t>Power supply (+24</w:t>
      </w:r>
      <w:r w:rsidR="00C73233">
        <w:t xml:space="preserve"> </w:t>
      </w:r>
      <w:r w:rsidRPr="002C3669">
        <w:t xml:space="preserve">Vdc) from battery monitoring panel </w:t>
      </w:r>
    </w:p>
    <w:p w14:paraId="13A36037" w14:textId="77777777" w:rsidR="00987C74" w:rsidRPr="002C3669" w:rsidRDefault="00987C74" w:rsidP="00363870">
      <w:pPr>
        <w:jc w:val="center"/>
      </w:pPr>
      <w:r w:rsidRPr="002C3669">
        <w:rPr>
          <w:noProof/>
        </w:rPr>
        <w:drawing>
          <wp:inline distT="0" distB="0" distL="0" distR="0" wp14:anchorId="45A7C183" wp14:editId="4FB7895E">
            <wp:extent cx="3734321" cy="27054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4321" cy="2705478"/>
                    </a:xfrm>
                    <a:prstGeom prst="rect">
                      <a:avLst/>
                    </a:prstGeom>
                  </pic:spPr>
                </pic:pic>
              </a:graphicData>
            </a:graphic>
          </wp:inline>
        </w:drawing>
      </w:r>
    </w:p>
    <w:p w14:paraId="7DAECA09" w14:textId="77777777" w:rsidR="00987C74" w:rsidRPr="002C3669" w:rsidRDefault="00987C74" w:rsidP="00FE7A74">
      <w:pPr>
        <w:pStyle w:val="Naslov3"/>
      </w:pPr>
      <w:bookmarkStart w:id="7" w:name="_Toc131082444"/>
      <w:r w:rsidRPr="002C3669">
        <w:t>Install BM-GW</w:t>
      </w:r>
      <w:bookmarkEnd w:id="7"/>
    </w:p>
    <w:p w14:paraId="3589B3FB" w14:textId="77777777" w:rsidR="00987C74" w:rsidRPr="002C3669" w:rsidRDefault="00987C74" w:rsidP="00363870">
      <w:pPr>
        <w:pStyle w:val="Nastevanje"/>
      </w:pPr>
      <w:r w:rsidRPr="002C3669">
        <w:t>Mount in distribution cabinet on DIN rail with the included bracket</w:t>
      </w:r>
    </w:p>
    <w:p w14:paraId="7ECA6FA2" w14:textId="77777777" w:rsidR="00987C74" w:rsidRPr="002C3669" w:rsidRDefault="00987C74" w:rsidP="00363870">
      <w:pPr>
        <w:pStyle w:val="Nastevanje"/>
      </w:pPr>
      <w:r w:rsidRPr="002C3669">
        <w:t>Install BTMS LAN switch</w:t>
      </w:r>
    </w:p>
    <w:p w14:paraId="372996AF" w14:textId="77777777" w:rsidR="00987C74" w:rsidRPr="002C3669" w:rsidRDefault="00987C74" w:rsidP="00363870">
      <w:pPr>
        <w:pStyle w:val="Nastevanje"/>
      </w:pPr>
      <w:r w:rsidRPr="002C3669">
        <w:t>Mount in distribution cabinet or LAN cabinet</w:t>
      </w:r>
    </w:p>
    <w:p w14:paraId="518682BA" w14:textId="77777777" w:rsidR="00987C74" w:rsidRPr="002C3669" w:rsidRDefault="00987C74" w:rsidP="00363870">
      <w:pPr>
        <w:pStyle w:val="Nastevanje"/>
      </w:pPr>
      <w:r w:rsidRPr="002C3669">
        <w:t>Plug the power supply into the appropriate socket</w:t>
      </w:r>
    </w:p>
    <w:p w14:paraId="3051FA87" w14:textId="77777777" w:rsidR="00987C74" w:rsidRPr="002C3669" w:rsidRDefault="00987C74" w:rsidP="00363870">
      <w:pPr>
        <w:pStyle w:val="Nastevanje"/>
      </w:pPr>
      <w:r w:rsidRPr="002C3669">
        <w:t>Connect LAN cables to BM-GW</w:t>
      </w:r>
    </w:p>
    <w:p w14:paraId="5404E888" w14:textId="77777777" w:rsidR="00987C74" w:rsidRPr="002C3669" w:rsidRDefault="00987C74" w:rsidP="00363870">
      <w:pPr>
        <w:pStyle w:val="Nastevanje"/>
      </w:pPr>
      <w:r w:rsidRPr="00363870">
        <w:lastRenderedPageBreak/>
        <w:t>Pull the LAN cables to the BM-SS but do not connect them to the LAN switch (Properly mark which cable goes to which BM-</w:t>
      </w:r>
      <w:r w:rsidRPr="002C3669">
        <w:t>SS)</w:t>
      </w:r>
      <w:r>
        <w:t xml:space="preserve"> </w:t>
      </w:r>
    </w:p>
    <w:p w14:paraId="5B597AED" w14:textId="77777777" w:rsidR="00987C74" w:rsidRPr="002C3669" w:rsidRDefault="00987C74" w:rsidP="00FE7A74">
      <w:pPr>
        <w:pStyle w:val="Naslov3"/>
      </w:pPr>
      <w:bookmarkStart w:id="8" w:name="_Toc131082445"/>
      <w:r w:rsidRPr="002C3669">
        <w:t>Install BM-PS</w:t>
      </w:r>
      <w:bookmarkEnd w:id="8"/>
    </w:p>
    <w:p w14:paraId="12CDC7EB" w14:textId="77777777" w:rsidR="00987C74" w:rsidRPr="002C3669" w:rsidRDefault="00987C74" w:rsidP="00363870">
      <w:pPr>
        <w:pStyle w:val="Nastevanje"/>
      </w:pPr>
      <w:r w:rsidRPr="002C3669">
        <w:t>Check that the BM-PS capacity (3.8 A) is sufficient for all devices powered by the PS power supply</w:t>
      </w:r>
    </w:p>
    <w:p w14:paraId="7B7B3279" w14:textId="77777777" w:rsidR="00987C74" w:rsidRPr="002C3669" w:rsidRDefault="00987C74" w:rsidP="00363870">
      <w:pPr>
        <w:pStyle w:val="Nastevanje"/>
      </w:pPr>
      <w:r w:rsidRPr="002C3669">
        <w:t>If the consumption exceeds the capacity of the power supply divide the consumers into groups and uses several power supplies</w:t>
      </w:r>
    </w:p>
    <w:p w14:paraId="404C3D53" w14:textId="77777777" w:rsidR="00987C74" w:rsidRPr="002C3669" w:rsidRDefault="00987C74" w:rsidP="00363870">
      <w:pPr>
        <w:pStyle w:val="Nastevanje"/>
      </w:pPr>
      <w:r w:rsidRPr="002C3669">
        <w:t>Make sure that circuit breaker is switched OFF</w:t>
      </w:r>
    </w:p>
    <w:p w14:paraId="47D96C3F" w14:textId="77777777" w:rsidR="00987C74" w:rsidRPr="002C3669" w:rsidRDefault="00987C74" w:rsidP="00363870">
      <w:pPr>
        <w:pStyle w:val="Nastevanje"/>
      </w:pPr>
      <w:r w:rsidRPr="002C3669">
        <w:t>Mount BM-PC on DIN rail in distribution cabinet</w:t>
      </w:r>
    </w:p>
    <w:p w14:paraId="7B1A9795" w14:textId="77777777" w:rsidR="00987C74" w:rsidRPr="002C3669" w:rsidRDefault="00987C74" w:rsidP="00363870">
      <w:pPr>
        <w:pStyle w:val="Nastevanje"/>
      </w:pPr>
      <w:r w:rsidRPr="002C3669">
        <w:t xml:space="preserve">Connect AC L &amp; N terminals </w:t>
      </w:r>
    </w:p>
    <w:p w14:paraId="46362225" w14:textId="77777777" w:rsidR="00987C74" w:rsidRPr="002C3669" w:rsidRDefault="00987C74" w:rsidP="00363870">
      <w:pPr>
        <w:pStyle w:val="Nastevanje"/>
      </w:pPr>
      <w:r w:rsidRPr="002C3669">
        <w:t>Connect DC + &amp; - terminals to</w:t>
      </w:r>
    </w:p>
    <w:p w14:paraId="25C8B864" w14:textId="77777777" w:rsidR="00987C74" w:rsidRPr="002C3669" w:rsidRDefault="00987C74" w:rsidP="00363870">
      <w:pPr>
        <w:pStyle w:val="Nastevanje"/>
        <w:numPr>
          <w:ilvl w:val="1"/>
          <w:numId w:val="18"/>
        </w:numPr>
      </w:pPr>
      <w:r w:rsidRPr="002C3669">
        <w:t>All BM-SS</w:t>
      </w:r>
    </w:p>
    <w:p w14:paraId="20568ABA" w14:textId="77777777" w:rsidR="00987C74" w:rsidRPr="002C3669" w:rsidRDefault="00987C74" w:rsidP="00363870">
      <w:pPr>
        <w:pStyle w:val="Nastevanje"/>
        <w:numPr>
          <w:ilvl w:val="1"/>
          <w:numId w:val="18"/>
        </w:numPr>
      </w:pPr>
      <w:r w:rsidRPr="002C3669">
        <w:t>BM-GW</w:t>
      </w:r>
    </w:p>
    <w:p w14:paraId="3314D677" w14:textId="77777777" w:rsidR="00987C74" w:rsidRPr="002C3669" w:rsidRDefault="00987C74" w:rsidP="00363870">
      <w:pPr>
        <w:jc w:val="center"/>
      </w:pPr>
      <w:r w:rsidRPr="002C3669">
        <w:rPr>
          <w:noProof/>
        </w:rPr>
        <w:drawing>
          <wp:inline distT="0" distB="0" distL="0" distR="0" wp14:anchorId="4F1DBFA0" wp14:editId="434D4D38">
            <wp:extent cx="1818005" cy="1722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8005" cy="1722755"/>
                    </a:xfrm>
                    <a:prstGeom prst="rect">
                      <a:avLst/>
                    </a:prstGeom>
                    <a:noFill/>
                    <a:ln>
                      <a:noFill/>
                    </a:ln>
                  </pic:spPr>
                </pic:pic>
              </a:graphicData>
            </a:graphic>
          </wp:inline>
        </w:drawing>
      </w:r>
    </w:p>
    <w:p w14:paraId="4174655A" w14:textId="77777777" w:rsidR="00987C74" w:rsidRPr="002C3669" w:rsidRDefault="00987C74" w:rsidP="00FE7A74">
      <w:pPr>
        <w:pStyle w:val="Naslov3"/>
      </w:pPr>
      <w:bookmarkStart w:id="9" w:name="_Toc131082446"/>
      <w:r w:rsidRPr="002C3669">
        <w:t>Install BM-MC</w:t>
      </w:r>
      <w:bookmarkEnd w:id="9"/>
    </w:p>
    <w:p w14:paraId="29610A88" w14:textId="77777777" w:rsidR="00987C74" w:rsidRPr="002C3669" w:rsidRDefault="00987C74" w:rsidP="00572EBE">
      <w:pPr>
        <w:pStyle w:val="Nastevanje"/>
      </w:pPr>
      <w:r w:rsidRPr="002C3669">
        <w:t>Mount in distribution cabinet on DIN rail</w:t>
      </w:r>
    </w:p>
    <w:p w14:paraId="0ADDDF46" w14:textId="59DBDFDA" w:rsidR="00987C74" w:rsidRPr="002C3669" w:rsidRDefault="00987C74" w:rsidP="00572EBE">
      <w:pPr>
        <w:pStyle w:val="Nastevanje"/>
      </w:pPr>
      <w:r w:rsidRPr="002C3669">
        <w:t>Connect DC power supply +24</w:t>
      </w:r>
      <w:r w:rsidR="00C73233">
        <w:t xml:space="preserve"> </w:t>
      </w:r>
      <w:r w:rsidRPr="002C3669">
        <w:t>V &amp; GND terminals to + &amp; - of power supply terminals</w:t>
      </w:r>
      <w:r>
        <w:t xml:space="preserve"> </w:t>
      </w:r>
    </w:p>
    <w:p w14:paraId="7CCB2810" w14:textId="77777777" w:rsidR="00987C74" w:rsidRPr="002C3669" w:rsidRDefault="00987C74" w:rsidP="00572EBE">
      <w:pPr>
        <w:pStyle w:val="Nastevanje"/>
      </w:pPr>
      <w:r w:rsidRPr="002C3669">
        <w:t>Connect LAN cable to BTMS LAN switch</w:t>
      </w:r>
    </w:p>
    <w:p w14:paraId="18CCF164" w14:textId="77777777" w:rsidR="00987C74" w:rsidRPr="002C3669" w:rsidRDefault="00987C74" w:rsidP="00572EBE">
      <w:pPr>
        <w:jc w:val="center"/>
        <w:rPr>
          <w:rFonts w:cstheme="minorHAnsi"/>
        </w:rPr>
      </w:pPr>
      <w:r w:rsidRPr="002C3669">
        <w:rPr>
          <w:noProof/>
        </w:rPr>
        <w:drawing>
          <wp:inline distT="0" distB="0" distL="0" distR="0" wp14:anchorId="07982CFF" wp14:editId="7402E955">
            <wp:extent cx="3118514" cy="1469167"/>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3472" cy="1499770"/>
                    </a:xfrm>
                    <a:prstGeom prst="rect">
                      <a:avLst/>
                    </a:prstGeom>
                  </pic:spPr>
                </pic:pic>
              </a:graphicData>
            </a:graphic>
          </wp:inline>
        </w:drawing>
      </w:r>
    </w:p>
    <w:p w14:paraId="09553B4F" w14:textId="77777777" w:rsidR="00987C74" w:rsidRPr="002C3669" w:rsidRDefault="00987C74" w:rsidP="00FE7A74">
      <w:pPr>
        <w:pStyle w:val="Naslov3"/>
      </w:pPr>
      <w:bookmarkStart w:id="10" w:name="_Toc131082447"/>
      <w:r w:rsidRPr="002C3669">
        <w:t>Install BM-HMI</w:t>
      </w:r>
      <w:bookmarkEnd w:id="10"/>
    </w:p>
    <w:p w14:paraId="25D0FF19" w14:textId="77777777" w:rsidR="00987C74" w:rsidRPr="002C3669" w:rsidRDefault="00987C74" w:rsidP="00572EBE">
      <w:pPr>
        <w:pStyle w:val="Nastevanje"/>
      </w:pPr>
      <w:r w:rsidRPr="002C3669">
        <w:t>Mount CAD-232-A2-IQ adapter on DIN rail next to BM-MC</w:t>
      </w:r>
    </w:p>
    <w:p w14:paraId="5DD71ACD" w14:textId="77777777" w:rsidR="00987C74" w:rsidRPr="002C3669" w:rsidRDefault="00987C74" w:rsidP="00572EBE">
      <w:pPr>
        <w:pStyle w:val="Nastevanje"/>
      </w:pPr>
      <w:r w:rsidRPr="002C3669">
        <w:t xml:space="preserve">Ensure that the connecting cable (short RJ9 to RJ9) to the BM-MC is correctly inserted </w:t>
      </w:r>
    </w:p>
    <w:p w14:paraId="202C1792" w14:textId="63279A51" w:rsidR="00987C74" w:rsidRPr="002C3669" w:rsidRDefault="00987C74" w:rsidP="00572EBE">
      <w:pPr>
        <w:pStyle w:val="Nastevanje"/>
      </w:pPr>
      <w:r w:rsidRPr="002C3669">
        <w:t>Connect BM-MC COM</w:t>
      </w:r>
      <w:r w:rsidR="00C73233">
        <w:t xml:space="preserve"> </w:t>
      </w:r>
      <w:r w:rsidRPr="002C3669">
        <w:t>2 port with CAD-232-A2-IQ adapter bottom port (it doesn't matter which one)</w:t>
      </w:r>
    </w:p>
    <w:p w14:paraId="5691017F" w14:textId="77777777" w:rsidR="00987C74" w:rsidRPr="002C3669" w:rsidRDefault="00987C74" w:rsidP="00572EBE">
      <w:pPr>
        <w:pStyle w:val="Nastevanje"/>
      </w:pPr>
      <w:r w:rsidRPr="002C3669">
        <w:t>Connect BM-HMI A &amp; B terminals to CAD-232-A2-IQ A &amp; B terminals</w:t>
      </w:r>
    </w:p>
    <w:p w14:paraId="13F34D97" w14:textId="0157F364" w:rsidR="00987C74" w:rsidRPr="002C3669" w:rsidRDefault="00987C74" w:rsidP="00572EBE">
      <w:pPr>
        <w:pStyle w:val="Nastevanje"/>
      </w:pPr>
      <w:r w:rsidRPr="002C3669">
        <w:lastRenderedPageBreak/>
        <w:t>Connect BM-HMI +24</w:t>
      </w:r>
      <w:r w:rsidR="00C73233">
        <w:t xml:space="preserve"> </w:t>
      </w:r>
      <w:r w:rsidRPr="002C3669">
        <w:t>V &amp; GND terminals to + &amp; - BM-PS terminals</w:t>
      </w:r>
    </w:p>
    <w:p w14:paraId="77F45545" w14:textId="7234EC21" w:rsidR="00987C74" w:rsidRPr="002C3669" w:rsidRDefault="00987C74" w:rsidP="00572EBE">
      <w:pPr>
        <w:jc w:val="center"/>
      </w:pPr>
      <w:r w:rsidRPr="002C3669">
        <w:rPr>
          <w:noProof/>
        </w:rPr>
        <w:drawing>
          <wp:inline distT="0" distB="0" distL="0" distR="0" wp14:anchorId="2EBE52A6" wp14:editId="56756C04">
            <wp:extent cx="3118514" cy="1469167"/>
            <wp:effectExtent l="0" t="0" r="571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3472" cy="1499770"/>
                    </a:xfrm>
                    <a:prstGeom prst="rect">
                      <a:avLst/>
                    </a:prstGeom>
                  </pic:spPr>
                </pic:pic>
              </a:graphicData>
            </a:graphic>
          </wp:inline>
        </w:drawing>
      </w:r>
      <w:r w:rsidRPr="002C3669">
        <w:rPr>
          <w:noProof/>
        </w:rPr>
        <w:drawing>
          <wp:inline distT="0" distB="0" distL="0" distR="0" wp14:anchorId="71BDBAC1" wp14:editId="16B26E22">
            <wp:extent cx="2668773" cy="1842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9005" cy="1849790"/>
                    </a:xfrm>
                    <a:prstGeom prst="rect">
                      <a:avLst/>
                    </a:prstGeom>
                  </pic:spPr>
                </pic:pic>
              </a:graphicData>
            </a:graphic>
          </wp:inline>
        </w:drawing>
      </w:r>
    </w:p>
    <w:p w14:paraId="737839D7" w14:textId="77777777" w:rsidR="00987C74" w:rsidRPr="002C3669" w:rsidRDefault="00987C74" w:rsidP="00FE7A74">
      <w:pPr>
        <w:pStyle w:val="Naslov3"/>
      </w:pPr>
      <w:bookmarkStart w:id="11" w:name="_Toc131082448"/>
      <w:r w:rsidRPr="002C3669">
        <w:t>Install BM-TH</w:t>
      </w:r>
      <w:bookmarkEnd w:id="11"/>
    </w:p>
    <w:p w14:paraId="664FDE05" w14:textId="77777777" w:rsidR="00987C74" w:rsidRPr="002C3669" w:rsidRDefault="00987C74" w:rsidP="00572EBE">
      <w:pPr>
        <w:pStyle w:val="Nastevanje"/>
      </w:pPr>
      <w:r w:rsidRPr="002C3669">
        <w:t>Mount BM-TH on wall next to string</w:t>
      </w:r>
    </w:p>
    <w:p w14:paraId="21055BD5" w14:textId="77777777" w:rsidR="00987C74" w:rsidRPr="002C3669" w:rsidRDefault="00987C74" w:rsidP="00572EBE">
      <w:pPr>
        <w:pStyle w:val="Nastevanje"/>
      </w:pPr>
      <w:r w:rsidRPr="002C3669">
        <w:t>Pull communication bus and power supply to BM-MC - do not connect to BM-TH</w:t>
      </w:r>
      <w:r>
        <w:t xml:space="preserve"> </w:t>
      </w:r>
    </w:p>
    <w:p w14:paraId="65A0B113" w14:textId="2620EE44" w:rsidR="00987C74" w:rsidRPr="002C3669" w:rsidRDefault="00987C74" w:rsidP="00572EBE">
      <w:pPr>
        <w:pStyle w:val="Nastevanje"/>
      </w:pPr>
      <w:r w:rsidRPr="002C3669">
        <w:t>Communication bus must follow rules for RS</w:t>
      </w:r>
      <w:r w:rsidR="00C73233">
        <w:t>-</w:t>
      </w:r>
      <w:r w:rsidRPr="002C3669">
        <w:t>485 wiring</w:t>
      </w:r>
    </w:p>
    <w:p w14:paraId="60B616AB" w14:textId="77777777" w:rsidR="00987C74" w:rsidRPr="002C3669" w:rsidRDefault="00987C74" w:rsidP="00FE7A74">
      <w:pPr>
        <w:pStyle w:val="Nastevanje"/>
        <w:numPr>
          <w:ilvl w:val="1"/>
          <w:numId w:val="18"/>
        </w:numPr>
      </w:pPr>
      <w:r w:rsidRPr="002C3669">
        <w:t>Bus line (no branching)</w:t>
      </w:r>
    </w:p>
    <w:p w14:paraId="4490861F" w14:textId="77777777" w:rsidR="00987C74" w:rsidRPr="002C3669" w:rsidRDefault="00987C74" w:rsidP="00FE7A74">
      <w:pPr>
        <w:pStyle w:val="Nastevanje"/>
        <w:numPr>
          <w:ilvl w:val="1"/>
          <w:numId w:val="18"/>
        </w:numPr>
      </w:pPr>
      <w:r w:rsidRPr="002C3669">
        <w:t>Use twisted pair shielded cable</w:t>
      </w:r>
    </w:p>
    <w:p w14:paraId="77763198" w14:textId="77777777" w:rsidR="00987C74" w:rsidRPr="002C3669" w:rsidRDefault="00987C74" w:rsidP="00FE7A74">
      <w:pPr>
        <w:pStyle w:val="Nastevanje"/>
        <w:numPr>
          <w:ilvl w:val="1"/>
          <w:numId w:val="18"/>
        </w:numPr>
      </w:pPr>
      <w:r w:rsidRPr="002C3669">
        <w:t>Shield connected ONLY to one end of line</w:t>
      </w:r>
    </w:p>
    <w:p w14:paraId="0C59885C" w14:textId="77777777" w:rsidR="00987C74" w:rsidRPr="002C3669" w:rsidRDefault="00987C74" w:rsidP="00FE7A74">
      <w:pPr>
        <w:pStyle w:val="Nastevanje"/>
        <w:numPr>
          <w:ilvl w:val="1"/>
          <w:numId w:val="18"/>
        </w:numPr>
      </w:pPr>
      <w:r w:rsidRPr="002C3669">
        <w:t>Terminate line with 120-ohm resistor on both side</w:t>
      </w:r>
    </w:p>
    <w:p w14:paraId="61D0F9E0" w14:textId="77777777" w:rsidR="00987C74" w:rsidRPr="002C3669" w:rsidRDefault="00987C74" w:rsidP="00FE7A74">
      <w:pPr>
        <w:pStyle w:val="Nastevanje"/>
        <w:numPr>
          <w:ilvl w:val="1"/>
          <w:numId w:val="18"/>
        </w:numPr>
      </w:pPr>
      <w:r w:rsidRPr="002C3669">
        <w:t xml:space="preserve">Max length 1200 m </w:t>
      </w:r>
    </w:p>
    <w:p w14:paraId="290EF904" w14:textId="525AF321" w:rsidR="00987C74" w:rsidRPr="002C3669" w:rsidRDefault="00987C74" w:rsidP="00572EBE">
      <w:pPr>
        <w:jc w:val="center"/>
      </w:pPr>
      <w:r w:rsidRPr="002C3669">
        <w:rPr>
          <w:noProof/>
        </w:rPr>
        <w:drawing>
          <wp:inline distT="0" distB="0" distL="0" distR="0" wp14:anchorId="5637D71B" wp14:editId="37440EF6">
            <wp:extent cx="1467293" cy="15876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8522" cy="1599832"/>
                    </a:xfrm>
                    <a:prstGeom prst="rect">
                      <a:avLst/>
                    </a:prstGeom>
                    <a:noFill/>
                    <a:ln>
                      <a:noFill/>
                    </a:ln>
                  </pic:spPr>
                </pic:pic>
              </a:graphicData>
            </a:graphic>
          </wp:inline>
        </w:drawing>
      </w:r>
      <w:r w:rsidRPr="002C3669">
        <w:rPr>
          <w:noProof/>
        </w:rPr>
        <w:drawing>
          <wp:inline distT="0" distB="0" distL="0" distR="0" wp14:anchorId="48FEB946" wp14:editId="6F169E53">
            <wp:extent cx="2338640" cy="14566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1431" cy="1464628"/>
                    </a:xfrm>
                    <a:prstGeom prst="rect">
                      <a:avLst/>
                    </a:prstGeom>
                    <a:noFill/>
                    <a:ln>
                      <a:noFill/>
                    </a:ln>
                  </pic:spPr>
                </pic:pic>
              </a:graphicData>
            </a:graphic>
          </wp:inline>
        </w:drawing>
      </w:r>
    </w:p>
    <w:p w14:paraId="3E73E4D9" w14:textId="18BD93F3" w:rsidR="00987C74" w:rsidRPr="002C3669" w:rsidRDefault="00D6729B" w:rsidP="00572EBE">
      <w:pPr>
        <w:pStyle w:val="Naslov2"/>
      </w:pPr>
      <w:bookmarkStart w:id="12" w:name="_Toc131079666"/>
      <w:bookmarkStart w:id="13" w:name="_Toc131082449"/>
      <w:r w:rsidRPr="002C3669">
        <w:t xml:space="preserve">Power </w:t>
      </w:r>
      <w:r w:rsidR="00987C74" w:rsidRPr="002C3669">
        <w:t>ON</w:t>
      </w:r>
      <w:bookmarkEnd w:id="12"/>
      <w:bookmarkEnd w:id="13"/>
    </w:p>
    <w:p w14:paraId="7F1F1CDD" w14:textId="77777777" w:rsidR="00987C74" w:rsidRPr="002C3669" w:rsidRDefault="00987C74" w:rsidP="00572EBE">
      <w:pPr>
        <w:pStyle w:val="Nastevanje"/>
      </w:pPr>
      <w:r w:rsidRPr="002C3669">
        <w:t>Visually inspect wiring</w:t>
      </w:r>
    </w:p>
    <w:p w14:paraId="67A347CA" w14:textId="77777777" w:rsidR="00987C74" w:rsidRPr="002C3669" w:rsidRDefault="00987C74" w:rsidP="00572EBE">
      <w:pPr>
        <w:pStyle w:val="Nastevanje"/>
      </w:pPr>
      <w:r w:rsidRPr="002C3669">
        <w:t>Power on BM-PS circuit breaker</w:t>
      </w:r>
    </w:p>
    <w:p w14:paraId="7E05F3CF" w14:textId="77777777" w:rsidR="00987C74" w:rsidRPr="002C3669" w:rsidRDefault="00987C74" w:rsidP="00572EBE">
      <w:pPr>
        <w:pStyle w:val="Nastevanje"/>
      </w:pPr>
      <w:r w:rsidRPr="002C3669">
        <w:t>Check that all devices that are powered by the power adapter are turned on and are working stably (the LED indicators are lit continuously)</w:t>
      </w:r>
      <w:r>
        <w:t xml:space="preserve"> </w:t>
      </w:r>
    </w:p>
    <w:p w14:paraId="45674DD3" w14:textId="54357CC2" w:rsidR="00987C74" w:rsidRPr="002C3669" w:rsidRDefault="00987C74" w:rsidP="00572EBE">
      <w:pPr>
        <w:pStyle w:val="Naslov1"/>
      </w:pPr>
      <w:bookmarkStart w:id="14" w:name="_Toc131079667"/>
      <w:bookmarkStart w:id="15" w:name="_Toc131082450"/>
      <w:r w:rsidRPr="002C3669">
        <w:lastRenderedPageBreak/>
        <w:t xml:space="preserve">BTMS </w:t>
      </w:r>
      <w:r w:rsidR="00565BAF" w:rsidRPr="002C3669">
        <w:t>commissioning</w:t>
      </w:r>
      <w:bookmarkEnd w:id="14"/>
      <w:bookmarkEnd w:id="15"/>
    </w:p>
    <w:p w14:paraId="27217AC9" w14:textId="77777777" w:rsidR="00987C74" w:rsidRPr="002C3669" w:rsidRDefault="00987C74" w:rsidP="00572EBE">
      <w:pPr>
        <w:pStyle w:val="Nastevanje"/>
      </w:pPr>
      <w:r w:rsidRPr="002C3669">
        <w:t>Connect the laptop to the BTMS LAN switch</w:t>
      </w:r>
    </w:p>
    <w:p w14:paraId="4A703069" w14:textId="77777777" w:rsidR="00987C74" w:rsidRPr="002C3669" w:rsidRDefault="00987C74" w:rsidP="00572EBE">
      <w:pPr>
        <w:pStyle w:val="Nastevanje"/>
      </w:pPr>
      <w:r w:rsidRPr="002C3669">
        <w:t>Set the IP on the laptop to 192.168.10.20</w:t>
      </w:r>
    </w:p>
    <w:p w14:paraId="4CFDF93F" w14:textId="77777777" w:rsidR="00987C74" w:rsidRPr="002C3669" w:rsidRDefault="00987C74" w:rsidP="00572EBE">
      <w:pPr>
        <w:pStyle w:val="Nastevanje"/>
      </w:pPr>
      <w:r w:rsidRPr="002C3669">
        <w:t>Open the address 192.168.10.1 in the Internet browser</w:t>
      </w:r>
    </w:p>
    <w:p w14:paraId="464FBC34" w14:textId="77777777" w:rsidR="00987C74" w:rsidRPr="002C3669" w:rsidRDefault="00987C74" w:rsidP="00572EBE">
      <w:pPr>
        <w:pStyle w:val="Nastevanje"/>
      </w:pPr>
      <w:r w:rsidRPr="002C3669">
        <w:t>Login with default username (admin) and default password (</w:t>
      </w:r>
      <w:proofErr w:type="spellStart"/>
      <w:proofErr w:type="gramStart"/>
      <w:r w:rsidRPr="002C3669">
        <w:t>bmgw!admin</w:t>
      </w:r>
      <w:proofErr w:type="spellEnd"/>
      <w:proofErr w:type="gramEnd"/>
      <w:r w:rsidRPr="002C3669">
        <w:t>)</w:t>
      </w:r>
    </w:p>
    <w:p w14:paraId="7BF3FA51" w14:textId="77777777" w:rsidR="00987C74" w:rsidRPr="002C3669" w:rsidRDefault="00987C74" w:rsidP="00572EBE">
      <w:pPr>
        <w:jc w:val="center"/>
        <w:rPr>
          <w:rFonts w:cstheme="minorHAnsi"/>
        </w:rPr>
      </w:pPr>
      <w:r w:rsidRPr="002C3669">
        <w:rPr>
          <w:noProof/>
        </w:rPr>
        <w:drawing>
          <wp:inline distT="0" distB="0" distL="0" distR="0" wp14:anchorId="51C4C592" wp14:editId="04DC4FC7">
            <wp:extent cx="6289040" cy="2797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9040" cy="2797810"/>
                    </a:xfrm>
                    <a:prstGeom prst="rect">
                      <a:avLst/>
                    </a:prstGeom>
                    <a:noFill/>
                    <a:ln>
                      <a:noFill/>
                    </a:ln>
                  </pic:spPr>
                </pic:pic>
              </a:graphicData>
            </a:graphic>
          </wp:inline>
        </w:drawing>
      </w:r>
    </w:p>
    <w:p w14:paraId="59D6F70D" w14:textId="6CE4AACC" w:rsidR="00987C74" w:rsidRDefault="00565BAF" w:rsidP="00572EBE">
      <w:pPr>
        <w:pStyle w:val="Naslov2"/>
      </w:pPr>
      <w:bookmarkStart w:id="16" w:name="_Toc131082451"/>
      <w:r>
        <w:t>General settings</w:t>
      </w:r>
      <w:bookmarkEnd w:id="16"/>
    </w:p>
    <w:p w14:paraId="1B794EFF" w14:textId="7BB7CDAF" w:rsidR="00565BAF" w:rsidRPr="00565BAF" w:rsidRDefault="00565BAF" w:rsidP="00FE7A74">
      <w:pPr>
        <w:pStyle w:val="Naslov3"/>
      </w:pPr>
      <w:bookmarkStart w:id="17" w:name="_Toc131082452"/>
      <w:r>
        <w:t>Network settings</w:t>
      </w:r>
      <w:bookmarkEnd w:id="17"/>
    </w:p>
    <w:p w14:paraId="26D090DB" w14:textId="77777777" w:rsidR="00987C74" w:rsidRPr="002C3669" w:rsidRDefault="00987C74" w:rsidP="00572EBE">
      <w:pPr>
        <w:pStyle w:val="Nastevanje"/>
      </w:pPr>
      <w:r w:rsidRPr="002C3669">
        <w:t>Select Settings - General tab</w:t>
      </w:r>
    </w:p>
    <w:p w14:paraId="2A51E0F3" w14:textId="77777777" w:rsidR="00987C74" w:rsidRPr="002C3669" w:rsidRDefault="00987C74" w:rsidP="00572EBE">
      <w:pPr>
        <w:pStyle w:val="Nastevanje"/>
      </w:pPr>
      <w:r w:rsidRPr="002C3669">
        <w:t>Set the parameters for the WAN interface</w:t>
      </w:r>
    </w:p>
    <w:p w14:paraId="222F9761" w14:textId="77777777" w:rsidR="00987C74" w:rsidRPr="002C3669" w:rsidRDefault="00987C74" w:rsidP="00572EBE">
      <w:pPr>
        <w:jc w:val="center"/>
      </w:pPr>
      <w:r w:rsidRPr="002C3669">
        <w:rPr>
          <w:noProof/>
        </w:rPr>
        <w:drawing>
          <wp:inline distT="0" distB="0" distL="0" distR="0" wp14:anchorId="12ED41B0" wp14:editId="32FDBFD9">
            <wp:extent cx="5400675" cy="30716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3695" cy="3079093"/>
                    </a:xfrm>
                    <a:prstGeom prst="rect">
                      <a:avLst/>
                    </a:prstGeom>
                    <a:noFill/>
                    <a:ln>
                      <a:noFill/>
                    </a:ln>
                  </pic:spPr>
                </pic:pic>
              </a:graphicData>
            </a:graphic>
          </wp:inline>
        </w:drawing>
      </w:r>
    </w:p>
    <w:p w14:paraId="16CF3A8F" w14:textId="77777777" w:rsidR="00987C74" w:rsidRPr="002C3669" w:rsidRDefault="00987C74" w:rsidP="00FE7A74">
      <w:pPr>
        <w:pStyle w:val="Naslov3"/>
      </w:pPr>
      <w:bookmarkStart w:id="18" w:name="_Toc131082453"/>
      <w:r w:rsidRPr="002C3669">
        <w:lastRenderedPageBreak/>
        <w:t>NTP settings</w:t>
      </w:r>
      <w:bookmarkEnd w:id="18"/>
    </w:p>
    <w:p w14:paraId="27063D05" w14:textId="77777777" w:rsidR="00987C74" w:rsidRPr="002C3669" w:rsidRDefault="00987C74" w:rsidP="00572EBE">
      <w:pPr>
        <w:pStyle w:val="Nastevanje"/>
      </w:pPr>
      <w:r w:rsidRPr="002C3669">
        <w:t>if necessary / requested set the parameters for an additional NTP (Network Time Protocol) server</w:t>
      </w:r>
    </w:p>
    <w:p w14:paraId="355F9DB7" w14:textId="77777777" w:rsidR="00987C74" w:rsidRPr="002C3669" w:rsidRDefault="00987C74" w:rsidP="00572EBE">
      <w:pPr>
        <w:jc w:val="center"/>
      </w:pPr>
      <w:r w:rsidRPr="002C3669">
        <w:rPr>
          <w:noProof/>
        </w:rPr>
        <w:drawing>
          <wp:inline distT="0" distB="0" distL="0" distR="0" wp14:anchorId="4BB5C98A" wp14:editId="18018794">
            <wp:extent cx="5581428" cy="34309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5721" cy="3433548"/>
                    </a:xfrm>
                    <a:prstGeom prst="rect">
                      <a:avLst/>
                    </a:prstGeom>
                    <a:noFill/>
                    <a:ln>
                      <a:noFill/>
                    </a:ln>
                  </pic:spPr>
                </pic:pic>
              </a:graphicData>
            </a:graphic>
          </wp:inline>
        </w:drawing>
      </w:r>
    </w:p>
    <w:p w14:paraId="3B258C51" w14:textId="77777777" w:rsidR="00565BAF" w:rsidRDefault="00987C74" w:rsidP="00FE7A74">
      <w:pPr>
        <w:pStyle w:val="Naslov3"/>
      </w:pPr>
      <w:bookmarkStart w:id="19" w:name="_Toc131082454"/>
      <w:r w:rsidRPr="002C3669">
        <w:t xml:space="preserve">Time </w:t>
      </w:r>
      <w:r w:rsidR="00565BAF">
        <w:t>settings</w:t>
      </w:r>
      <w:bookmarkEnd w:id="19"/>
    </w:p>
    <w:p w14:paraId="16787EB0" w14:textId="23DCFDC0" w:rsidR="00987C74" w:rsidRDefault="00987C74" w:rsidP="00565BAF">
      <w:pPr>
        <w:pStyle w:val="Nastevanje"/>
      </w:pPr>
      <w:r w:rsidRPr="002C3669">
        <w:t>Set the desired time zone</w:t>
      </w:r>
    </w:p>
    <w:p w14:paraId="6FFF763B" w14:textId="36679A37" w:rsidR="00FE7A74" w:rsidRDefault="00FE7A74" w:rsidP="00FE7A74">
      <w:pPr>
        <w:pStyle w:val="Slika"/>
      </w:pPr>
      <w:r w:rsidRPr="002C3669">
        <w:rPr>
          <w:rFonts w:eastAsiaTheme="majorEastAsia"/>
        </w:rPr>
        <w:drawing>
          <wp:inline distT="0" distB="0" distL="0" distR="0" wp14:anchorId="3F93EF4C" wp14:editId="294FFCBE">
            <wp:extent cx="6120000" cy="3744440"/>
            <wp:effectExtent l="0" t="0" r="0" b="8890"/>
            <wp:docPr id="3"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0"/>
                    <a:stretch>
                      <a:fillRect/>
                    </a:stretch>
                  </pic:blipFill>
                  <pic:spPr>
                    <a:xfrm>
                      <a:off x="0" y="0"/>
                      <a:ext cx="6120000" cy="3744440"/>
                    </a:xfrm>
                    <a:prstGeom prst="rect">
                      <a:avLst/>
                    </a:prstGeom>
                  </pic:spPr>
                </pic:pic>
              </a:graphicData>
            </a:graphic>
          </wp:inline>
        </w:drawing>
      </w:r>
    </w:p>
    <w:p w14:paraId="05E85255" w14:textId="28FA8093" w:rsidR="00565BAF" w:rsidRPr="002C3669" w:rsidRDefault="00565BAF" w:rsidP="00FE7A74">
      <w:pPr>
        <w:pStyle w:val="Naslov3"/>
      </w:pPr>
      <w:bookmarkStart w:id="20" w:name="_Toc131082455"/>
      <w:r w:rsidRPr="002C3669">
        <w:lastRenderedPageBreak/>
        <w:t xml:space="preserve">Users </w:t>
      </w:r>
      <w:r w:rsidRPr="00FE7A74">
        <w:t>Setting</w:t>
      </w:r>
      <w:bookmarkEnd w:id="20"/>
    </w:p>
    <w:p w14:paraId="27A0D4EB" w14:textId="77777777" w:rsidR="00987C74" w:rsidRPr="002C3669" w:rsidRDefault="00987C74" w:rsidP="00565BAF">
      <w:pPr>
        <w:pStyle w:val="Nastevanje"/>
      </w:pPr>
      <w:r w:rsidRPr="002C3669">
        <w:t>Change (and remember!) the admin password</w:t>
      </w:r>
    </w:p>
    <w:p w14:paraId="601510F0" w14:textId="77777777" w:rsidR="00987C74" w:rsidRPr="002C3669" w:rsidRDefault="00987C74" w:rsidP="00565BAF">
      <w:pPr>
        <w:pStyle w:val="Nastevanje"/>
      </w:pPr>
      <w:r w:rsidRPr="002C3669">
        <w:t>Add users</w:t>
      </w:r>
    </w:p>
    <w:p w14:paraId="2337B1AA" w14:textId="77777777" w:rsidR="00987C74" w:rsidRPr="002C3669" w:rsidRDefault="00987C74" w:rsidP="00565BAF">
      <w:pPr>
        <w:jc w:val="center"/>
        <w:rPr>
          <w:rFonts w:cstheme="minorHAnsi"/>
        </w:rPr>
      </w:pPr>
      <w:r w:rsidRPr="002C3669">
        <w:rPr>
          <w:rFonts w:eastAsiaTheme="majorEastAsia"/>
          <w:noProof/>
        </w:rPr>
        <w:drawing>
          <wp:inline distT="0" distB="0" distL="0" distR="0" wp14:anchorId="0DBB0772" wp14:editId="5B194940">
            <wp:extent cx="6120000" cy="3744440"/>
            <wp:effectExtent l="0" t="0" r="0" b="889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0"/>
                    <a:stretch>
                      <a:fillRect/>
                    </a:stretch>
                  </pic:blipFill>
                  <pic:spPr>
                    <a:xfrm>
                      <a:off x="0" y="0"/>
                      <a:ext cx="6120000" cy="3744440"/>
                    </a:xfrm>
                    <a:prstGeom prst="rect">
                      <a:avLst/>
                    </a:prstGeom>
                  </pic:spPr>
                </pic:pic>
              </a:graphicData>
            </a:graphic>
          </wp:inline>
        </w:drawing>
      </w:r>
    </w:p>
    <w:p w14:paraId="2AA77E82" w14:textId="77777777" w:rsidR="00987C74" w:rsidRPr="002C3669" w:rsidRDefault="00987C74" w:rsidP="00FE7A74">
      <w:pPr>
        <w:pStyle w:val="Naslov3"/>
      </w:pPr>
      <w:bookmarkStart w:id="21" w:name="_Toc131082456"/>
      <w:r w:rsidRPr="002C3669">
        <w:t>SMTP settings</w:t>
      </w:r>
      <w:bookmarkEnd w:id="21"/>
    </w:p>
    <w:p w14:paraId="48E33A9A" w14:textId="77777777" w:rsidR="00565BAF" w:rsidRDefault="00987C74" w:rsidP="00565BAF">
      <w:pPr>
        <w:pStyle w:val="Nastevanje"/>
      </w:pPr>
      <w:r w:rsidRPr="002C3669">
        <w:t>Set the parameters for the SMTP (e-mail) server</w:t>
      </w:r>
    </w:p>
    <w:p w14:paraId="76ACFA18" w14:textId="0F79A608" w:rsidR="00987C74" w:rsidRPr="002C3669" w:rsidRDefault="00987C74" w:rsidP="00565BAF">
      <w:pPr>
        <w:jc w:val="center"/>
      </w:pPr>
      <w:r w:rsidRPr="002C3669">
        <w:rPr>
          <w:noProof/>
        </w:rPr>
        <w:drawing>
          <wp:inline distT="0" distB="0" distL="0" distR="0" wp14:anchorId="741BF5DD" wp14:editId="6FB4026A">
            <wp:extent cx="6120000" cy="3743795"/>
            <wp:effectExtent l="0" t="0" r="0" b="952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1"/>
                    <a:stretch>
                      <a:fillRect/>
                    </a:stretch>
                  </pic:blipFill>
                  <pic:spPr>
                    <a:xfrm>
                      <a:off x="0" y="0"/>
                      <a:ext cx="6120000" cy="3743795"/>
                    </a:xfrm>
                    <a:prstGeom prst="rect">
                      <a:avLst/>
                    </a:prstGeom>
                  </pic:spPr>
                </pic:pic>
              </a:graphicData>
            </a:graphic>
          </wp:inline>
        </w:drawing>
      </w:r>
    </w:p>
    <w:p w14:paraId="5816DC3A" w14:textId="4CED52EB" w:rsidR="00565BAF" w:rsidRDefault="00565BAF" w:rsidP="00FE7A74">
      <w:pPr>
        <w:pStyle w:val="Naslov3"/>
      </w:pPr>
      <w:bookmarkStart w:id="22" w:name="_Toc131082457"/>
      <w:r>
        <w:lastRenderedPageBreak/>
        <w:t>SMS notifications</w:t>
      </w:r>
      <w:bookmarkEnd w:id="22"/>
    </w:p>
    <w:p w14:paraId="4792D032" w14:textId="2CA1C9F3" w:rsidR="00565BAF" w:rsidRDefault="00565BAF" w:rsidP="00565BAF">
      <w:pPr>
        <w:pStyle w:val="Nastevanje"/>
      </w:pPr>
      <w:r>
        <w:t>Test SMS messaging</w:t>
      </w:r>
    </w:p>
    <w:p w14:paraId="55CD2899" w14:textId="09529201" w:rsidR="00FE7A74" w:rsidRPr="00565BAF" w:rsidRDefault="00FE7A74" w:rsidP="00FE7A74">
      <w:pPr>
        <w:pStyle w:val="Slika"/>
      </w:pPr>
      <w:r w:rsidRPr="002C3669">
        <w:drawing>
          <wp:inline distT="0" distB="0" distL="0" distR="0" wp14:anchorId="3FB7F346" wp14:editId="0EFCA624">
            <wp:extent cx="5655945" cy="3157870"/>
            <wp:effectExtent l="0" t="0" r="0" b="0"/>
            <wp:docPr id="37"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1"/>
                    <a:stretch>
                      <a:fillRect/>
                    </a:stretch>
                  </pic:blipFill>
                  <pic:spPr>
                    <a:xfrm>
                      <a:off x="0" y="0"/>
                      <a:ext cx="5669835" cy="3165625"/>
                    </a:xfrm>
                    <a:prstGeom prst="rect">
                      <a:avLst/>
                    </a:prstGeom>
                  </pic:spPr>
                </pic:pic>
              </a:graphicData>
            </a:graphic>
          </wp:inline>
        </w:drawing>
      </w:r>
    </w:p>
    <w:p w14:paraId="428F8741" w14:textId="2ABEC0D7" w:rsidR="00565BAF" w:rsidRDefault="00565BAF" w:rsidP="00FE7A74">
      <w:pPr>
        <w:pStyle w:val="Naslov3"/>
      </w:pPr>
      <w:bookmarkStart w:id="23" w:name="_Toc131082458"/>
      <w:r>
        <w:t>Modbus server</w:t>
      </w:r>
      <w:bookmarkEnd w:id="23"/>
    </w:p>
    <w:p w14:paraId="72F8AEBA" w14:textId="57AA33C8" w:rsidR="00565BAF" w:rsidRPr="00565BAF" w:rsidRDefault="00565BAF" w:rsidP="00565BAF">
      <w:pPr>
        <w:pStyle w:val="Nastevanje"/>
      </w:pPr>
      <w:r>
        <w:t>Edit Modbus settings</w:t>
      </w:r>
    </w:p>
    <w:p w14:paraId="650365C0" w14:textId="32996A4B" w:rsidR="00987C74" w:rsidRPr="002C3669" w:rsidRDefault="00987C74" w:rsidP="00FE7A74">
      <w:pPr>
        <w:pStyle w:val="Naslov3"/>
      </w:pPr>
      <w:bookmarkStart w:id="24" w:name="_Toc131082459"/>
      <w:r w:rsidRPr="002C3669">
        <w:t>Project settings</w:t>
      </w:r>
      <w:bookmarkEnd w:id="24"/>
    </w:p>
    <w:p w14:paraId="4E635A7B" w14:textId="77777777" w:rsidR="00987C74" w:rsidRPr="002C3669" w:rsidRDefault="00987C74" w:rsidP="00565BAF">
      <w:pPr>
        <w:pStyle w:val="Nastevanje"/>
      </w:pPr>
      <w:r w:rsidRPr="002C3669">
        <w:t>Set project information</w:t>
      </w:r>
    </w:p>
    <w:p w14:paraId="5492F175" w14:textId="77777777" w:rsidR="00987C74" w:rsidRPr="002C3669" w:rsidRDefault="00987C74" w:rsidP="00565BAF">
      <w:pPr>
        <w:pStyle w:val="Nastevanje"/>
      </w:pPr>
      <w:r w:rsidRPr="002C3669">
        <w:t>The project name is displayed as root in the tree menu</w:t>
      </w:r>
    </w:p>
    <w:p w14:paraId="2445E801" w14:textId="77777777" w:rsidR="00987C74" w:rsidRPr="002C3669" w:rsidRDefault="00987C74" w:rsidP="00565BAF">
      <w:pPr>
        <w:pStyle w:val="Nastevanje"/>
      </w:pPr>
      <w:r w:rsidRPr="002C3669">
        <w:t>You can also change the logo that appears above the tree menu</w:t>
      </w:r>
    </w:p>
    <w:p w14:paraId="28E22151" w14:textId="77777777" w:rsidR="00987C74" w:rsidRPr="002C3669" w:rsidRDefault="00987C74" w:rsidP="00565BAF">
      <w:pPr>
        <w:jc w:val="center"/>
        <w:rPr>
          <w:rFonts w:cstheme="minorHAnsi"/>
        </w:rPr>
      </w:pPr>
      <w:r w:rsidRPr="002C3669">
        <w:rPr>
          <w:noProof/>
        </w:rPr>
        <w:drawing>
          <wp:inline distT="0" distB="0" distL="0" distR="0" wp14:anchorId="67CD8255" wp14:editId="520DF163">
            <wp:extent cx="5655945" cy="315787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1"/>
                    <a:stretch>
                      <a:fillRect/>
                    </a:stretch>
                  </pic:blipFill>
                  <pic:spPr>
                    <a:xfrm>
                      <a:off x="0" y="0"/>
                      <a:ext cx="5669835" cy="3165625"/>
                    </a:xfrm>
                    <a:prstGeom prst="rect">
                      <a:avLst/>
                    </a:prstGeom>
                  </pic:spPr>
                </pic:pic>
              </a:graphicData>
            </a:graphic>
          </wp:inline>
        </w:drawing>
      </w:r>
    </w:p>
    <w:p w14:paraId="0624E7B0" w14:textId="12110CCA" w:rsidR="00987C74" w:rsidRPr="002C3669" w:rsidRDefault="00565BAF" w:rsidP="00565BAF">
      <w:pPr>
        <w:pStyle w:val="Naslov2"/>
      </w:pPr>
      <w:bookmarkStart w:id="25" w:name="_Toc131082460"/>
      <w:r w:rsidRPr="002C3669">
        <w:lastRenderedPageBreak/>
        <w:t>Adding string and battery sensors</w:t>
      </w:r>
      <w:bookmarkEnd w:id="25"/>
    </w:p>
    <w:p w14:paraId="50D8F472" w14:textId="77777777" w:rsidR="00987C74" w:rsidRPr="002C3669" w:rsidRDefault="00987C74" w:rsidP="00565BAF">
      <w:pPr>
        <w:pStyle w:val="Nastevanje"/>
      </w:pPr>
      <w:r w:rsidRPr="002C3669">
        <w:t>Select Settings - Configuration tab</w:t>
      </w:r>
    </w:p>
    <w:p w14:paraId="2E26AB62" w14:textId="77777777" w:rsidR="00987C74" w:rsidRPr="002C3669" w:rsidRDefault="00987C74" w:rsidP="00565BAF">
      <w:pPr>
        <w:pStyle w:val="Nastevanje"/>
      </w:pPr>
      <w:r w:rsidRPr="002C3669">
        <w:t>Connect a string sensor (always only one new-one at a time)</w:t>
      </w:r>
    </w:p>
    <w:p w14:paraId="1C898CA5" w14:textId="77777777" w:rsidR="00987C74" w:rsidRPr="002C3669" w:rsidRDefault="00987C74" w:rsidP="00565BAF">
      <w:pPr>
        <w:pStyle w:val="Nastevanje"/>
      </w:pPr>
      <w:r w:rsidRPr="002C3669">
        <w:t>In the New unassigned BM-SS table (below main table) OK should appear for COM Status and HALL</w:t>
      </w:r>
    </w:p>
    <w:p w14:paraId="63E558B3" w14:textId="77777777" w:rsidR="00987C74" w:rsidRPr="002C3669" w:rsidRDefault="00987C74" w:rsidP="00565BAF">
      <w:pPr>
        <w:jc w:val="center"/>
      </w:pPr>
      <w:r w:rsidRPr="002C3669">
        <w:rPr>
          <w:noProof/>
        </w:rPr>
        <w:drawing>
          <wp:inline distT="0" distB="0" distL="0" distR="0" wp14:anchorId="7BF23C20" wp14:editId="16F99DAD">
            <wp:extent cx="5720316" cy="3061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3268" cy="3084961"/>
                    </a:xfrm>
                    <a:prstGeom prst="rect">
                      <a:avLst/>
                    </a:prstGeom>
                  </pic:spPr>
                </pic:pic>
              </a:graphicData>
            </a:graphic>
          </wp:inline>
        </w:drawing>
      </w:r>
    </w:p>
    <w:p w14:paraId="7088C528" w14:textId="77777777" w:rsidR="00987C74" w:rsidRPr="002C3669" w:rsidRDefault="00987C74" w:rsidP="00565BAF">
      <w:pPr>
        <w:pStyle w:val="Nastevanje"/>
      </w:pPr>
      <w:r w:rsidRPr="002C3669">
        <w:t>To set the battery sensors press the Configure cells button</w:t>
      </w:r>
    </w:p>
    <w:p w14:paraId="4A009295" w14:textId="77777777" w:rsidR="00987C74" w:rsidRPr="002C3669" w:rsidRDefault="00987C74" w:rsidP="00565BAF">
      <w:pPr>
        <w:pStyle w:val="Nastevanje"/>
      </w:pPr>
      <w:r w:rsidRPr="002C3669">
        <w:t xml:space="preserve">In Cell sensor addressing dialog box </w:t>
      </w:r>
    </w:p>
    <w:p w14:paraId="13042C22" w14:textId="77777777" w:rsidR="00987C74" w:rsidRPr="002C3669" w:rsidRDefault="00987C74" w:rsidP="00565BAF">
      <w:pPr>
        <w:pStyle w:val="Nastevanje"/>
      </w:pPr>
      <w:r w:rsidRPr="002C3669">
        <w:t xml:space="preserve">Press Auto-sensing </w:t>
      </w:r>
    </w:p>
    <w:p w14:paraId="221DCB34" w14:textId="77777777" w:rsidR="00987C74" w:rsidRPr="002C3669" w:rsidRDefault="00987C74" w:rsidP="00565BAF">
      <w:pPr>
        <w:pStyle w:val="Nastevanje"/>
      </w:pPr>
      <w:r w:rsidRPr="002C3669">
        <w:t>Wait that Address searching status change to 3</w:t>
      </w:r>
    </w:p>
    <w:p w14:paraId="6C093BDE" w14:textId="77777777" w:rsidR="00987C74" w:rsidRPr="002C3669" w:rsidRDefault="00987C74" w:rsidP="00565BAF">
      <w:pPr>
        <w:pStyle w:val="Nastevanje"/>
      </w:pPr>
      <w:r w:rsidRPr="002C3669">
        <w:t xml:space="preserve">Check whether all battery sensors have been found </w:t>
      </w:r>
    </w:p>
    <w:p w14:paraId="394A9368" w14:textId="77777777" w:rsidR="00987C74" w:rsidRPr="002C3669" w:rsidRDefault="00987C74" w:rsidP="00565BAF">
      <w:pPr>
        <w:pStyle w:val="Nastevanje"/>
      </w:pPr>
      <w:r w:rsidRPr="002C3669">
        <w:t>If all sensors found then confirm with the Check &amp; Write button</w:t>
      </w:r>
    </w:p>
    <w:p w14:paraId="7D05DC03" w14:textId="77777777" w:rsidR="00987C74" w:rsidRPr="002C3669" w:rsidRDefault="00987C74" w:rsidP="00565BAF">
      <w:pPr>
        <w:pStyle w:val="Nastevanje"/>
      </w:pPr>
      <w:r w:rsidRPr="002C3669">
        <w:t xml:space="preserve">If the number of sensors found does not match the expected check sensor </w:t>
      </w:r>
    </w:p>
    <w:p w14:paraId="64D65A1F" w14:textId="77777777" w:rsidR="00987C74" w:rsidRPr="002C3669" w:rsidRDefault="00987C74" w:rsidP="00565BAF">
      <w:pPr>
        <w:pStyle w:val="Nastevanje"/>
      </w:pPr>
      <w:r w:rsidRPr="002C3669">
        <w:t>Cabling and repeat Auto-sensing</w:t>
      </w:r>
    </w:p>
    <w:p w14:paraId="0E4C3AFF" w14:textId="77777777" w:rsidR="00987C74" w:rsidRPr="002C3669" w:rsidRDefault="00987C74" w:rsidP="00565BAF">
      <w:pPr>
        <w:jc w:val="center"/>
      </w:pPr>
      <w:r w:rsidRPr="002C3669">
        <w:rPr>
          <w:noProof/>
        </w:rPr>
        <w:lastRenderedPageBreak/>
        <w:drawing>
          <wp:inline distT="0" distB="0" distL="0" distR="0" wp14:anchorId="0122A7AE" wp14:editId="298769AC">
            <wp:extent cx="6289040" cy="3837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9040" cy="3837305"/>
                    </a:xfrm>
                    <a:prstGeom prst="rect">
                      <a:avLst/>
                    </a:prstGeom>
                  </pic:spPr>
                </pic:pic>
              </a:graphicData>
            </a:graphic>
          </wp:inline>
        </w:drawing>
      </w:r>
    </w:p>
    <w:p w14:paraId="1D7FF30C" w14:textId="77777777" w:rsidR="00987C74" w:rsidRPr="002C3669" w:rsidRDefault="00987C74" w:rsidP="00FE7A74">
      <w:pPr>
        <w:pStyle w:val="Naslov3"/>
      </w:pPr>
      <w:bookmarkStart w:id="26" w:name="_Toc131082461"/>
      <w:r w:rsidRPr="002C3669">
        <w:t>Assign string sensor to string</w:t>
      </w:r>
      <w:bookmarkEnd w:id="26"/>
    </w:p>
    <w:p w14:paraId="509BE5DB" w14:textId="77777777" w:rsidR="00987C74" w:rsidRPr="002C3669" w:rsidRDefault="00987C74" w:rsidP="00565BAF">
      <w:pPr>
        <w:pStyle w:val="Nastevanje"/>
      </w:pPr>
      <w:r w:rsidRPr="002C3669">
        <w:t>Press Assign BM-SS</w:t>
      </w:r>
    </w:p>
    <w:p w14:paraId="07CDDBE0" w14:textId="77777777" w:rsidR="00987C74" w:rsidRPr="002C3669" w:rsidRDefault="00987C74" w:rsidP="00565BAF">
      <w:pPr>
        <w:pStyle w:val="Nastevanje"/>
      </w:pPr>
      <w:r w:rsidRPr="002C3669">
        <w:t>In Assign BM-SS dialog box select to which string BM-SS should be assigned</w:t>
      </w:r>
    </w:p>
    <w:p w14:paraId="7F78E7A1" w14:textId="77777777" w:rsidR="00987C74" w:rsidRPr="002C3669" w:rsidRDefault="00987C74" w:rsidP="00565BAF">
      <w:pPr>
        <w:jc w:val="center"/>
      </w:pPr>
      <w:r w:rsidRPr="002C3669">
        <w:rPr>
          <w:noProof/>
        </w:rPr>
        <w:drawing>
          <wp:inline distT="0" distB="0" distL="0" distR="0" wp14:anchorId="4AEDAC73" wp14:editId="1AFD8944">
            <wp:extent cx="6289040" cy="3843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9040" cy="3843655"/>
                    </a:xfrm>
                    <a:prstGeom prst="rect">
                      <a:avLst/>
                    </a:prstGeom>
                  </pic:spPr>
                </pic:pic>
              </a:graphicData>
            </a:graphic>
          </wp:inline>
        </w:drawing>
      </w:r>
    </w:p>
    <w:p w14:paraId="5C5B01B9" w14:textId="77777777" w:rsidR="00987C74" w:rsidRPr="002C3669" w:rsidRDefault="00987C74" w:rsidP="00FE7A74">
      <w:pPr>
        <w:pStyle w:val="Naslov3"/>
      </w:pPr>
      <w:bookmarkStart w:id="27" w:name="_Toc131082462"/>
      <w:r w:rsidRPr="002C3669">
        <w:lastRenderedPageBreak/>
        <w:t>Assign string to UPS</w:t>
      </w:r>
      <w:bookmarkEnd w:id="27"/>
    </w:p>
    <w:p w14:paraId="2A5E0853" w14:textId="77777777" w:rsidR="00987C74" w:rsidRPr="002C3669" w:rsidRDefault="00987C74" w:rsidP="00565BAF">
      <w:pPr>
        <w:pStyle w:val="Nastevanje"/>
      </w:pPr>
      <w:r w:rsidRPr="002C3669">
        <w:t>In main table select row</w:t>
      </w:r>
    </w:p>
    <w:p w14:paraId="74722420" w14:textId="77777777" w:rsidR="00987C74" w:rsidRPr="002C3669" w:rsidRDefault="00987C74" w:rsidP="00565BAF">
      <w:pPr>
        <w:pStyle w:val="Nastevanje"/>
      </w:pPr>
      <w:r w:rsidRPr="002C3669">
        <w:t>Press Edit UPS</w:t>
      </w:r>
      <w:r>
        <w:t xml:space="preserve"> </w:t>
      </w:r>
    </w:p>
    <w:p w14:paraId="59E0E6DF" w14:textId="77777777" w:rsidR="00987C74" w:rsidRPr="002C3669" w:rsidRDefault="00987C74" w:rsidP="00565BAF">
      <w:pPr>
        <w:pStyle w:val="Nastevanje"/>
      </w:pPr>
      <w:r w:rsidRPr="002C3669">
        <w:t xml:space="preserve">In Edit UPS dialog </w:t>
      </w:r>
    </w:p>
    <w:p w14:paraId="2405CD9C" w14:textId="77777777" w:rsidR="00987C74" w:rsidRPr="002C3669" w:rsidRDefault="00987C74" w:rsidP="00565BAF">
      <w:pPr>
        <w:pStyle w:val="Nastevanje"/>
        <w:numPr>
          <w:ilvl w:val="1"/>
          <w:numId w:val="18"/>
        </w:numPr>
      </w:pPr>
      <w:r w:rsidRPr="002C3669">
        <w:t>Select UPS ID</w:t>
      </w:r>
    </w:p>
    <w:p w14:paraId="0DAD8FEC" w14:textId="77777777" w:rsidR="00987C74" w:rsidRPr="002C3669" w:rsidRDefault="00987C74" w:rsidP="00565BAF">
      <w:pPr>
        <w:pStyle w:val="Nastevanje"/>
        <w:numPr>
          <w:ilvl w:val="1"/>
          <w:numId w:val="18"/>
        </w:numPr>
      </w:pPr>
      <w:r w:rsidRPr="002C3669">
        <w:t>Set name for UPS</w:t>
      </w:r>
      <w:r>
        <w:t xml:space="preserve"> </w:t>
      </w:r>
    </w:p>
    <w:p w14:paraId="567717B1" w14:textId="77777777" w:rsidR="00987C74" w:rsidRPr="002C3669" w:rsidRDefault="00987C74" w:rsidP="00565BAF">
      <w:pPr>
        <w:pStyle w:val="Nastevanje"/>
      </w:pPr>
      <w:r w:rsidRPr="002C3669">
        <w:t>Subsequent movement or reassignment of BM-SS sensors to another string and automatic reconfiguration of battery sensors is also possible</w:t>
      </w:r>
      <w:r>
        <w:t xml:space="preserve"> </w:t>
      </w:r>
    </w:p>
    <w:p w14:paraId="31D4BBAA" w14:textId="77777777" w:rsidR="00987C74" w:rsidRPr="002C3669" w:rsidRDefault="00987C74" w:rsidP="00565BAF">
      <w:pPr>
        <w:pStyle w:val="Nastevanje"/>
      </w:pPr>
      <w:r w:rsidRPr="002C3669">
        <w:t>Repeat the process for all string sensors</w:t>
      </w:r>
      <w:r>
        <w:t xml:space="preserve"> </w:t>
      </w:r>
    </w:p>
    <w:p w14:paraId="493044D8" w14:textId="77777777" w:rsidR="00987C74" w:rsidRPr="002C3669" w:rsidRDefault="00987C74" w:rsidP="00565BAF">
      <w:pPr>
        <w:jc w:val="center"/>
      </w:pPr>
      <w:r w:rsidRPr="002C3669">
        <w:rPr>
          <w:noProof/>
        </w:rPr>
        <w:drawing>
          <wp:inline distT="0" distB="0" distL="0" distR="0" wp14:anchorId="0B87AA75" wp14:editId="6EA2F92F">
            <wp:extent cx="6289040" cy="38341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9040" cy="3834130"/>
                    </a:xfrm>
                    <a:prstGeom prst="rect">
                      <a:avLst/>
                    </a:prstGeom>
                  </pic:spPr>
                </pic:pic>
              </a:graphicData>
            </a:graphic>
          </wp:inline>
        </w:drawing>
      </w:r>
    </w:p>
    <w:p w14:paraId="5BCDF55F" w14:textId="4850E247" w:rsidR="00987C74" w:rsidRPr="002C3669" w:rsidRDefault="00565BAF" w:rsidP="00FE7A74">
      <w:pPr>
        <w:pStyle w:val="Naslov3"/>
      </w:pPr>
      <w:bookmarkStart w:id="28" w:name="_Toc131082463"/>
      <w:r w:rsidRPr="002C3669">
        <w:t xml:space="preserve">Adding </w:t>
      </w:r>
      <w:r w:rsidR="00987C74" w:rsidRPr="002C3669">
        <w:t>BM-MC, BM-LC and BM-TH</w:t>
      </w:r>
      <w:bookmarkEnd w:id="28"/>
    </w:p>
    <w:p w14:paraId="074B34BA" w14:textId="77777777" w:rsidR="00987C74" w:rsidRPr="002C3669" w:rsidRDefault="00987C74" w:rsidP="00565BAF">
      <w:pPr>
        <w:pStyle w:val="Nastevanje"/>
      </w:pPr>
      <w:r w:rsidRPr="002C3669">
        <w:t>Select Settings - Configuration tab</w:t>
      </w:r>
    </w:p>
    <w:p w14:paraId="6B3276AB" w14:textId="77777777" w:rsidR="00987C74" w:rsidRPr="002C3669" w:rsidRDefault="00987C74" w:rsidP="00565BAF">
      <w:pPr>
        <w:pStyle w:val="Nastevanje"/>
      </w:pPr>
      <w:r w:rsidRPr="002C3669">
        <w:t>Select BM-MC controller in main table 1st row right side</w:t>
      </w:r>
      <w:r>
        <w:t xml:space="preserve"> </w:t>
      </w:r>
    </w:p>
    <w:p w14:paraId="09FF79AE" w14:textId="77777777" w:rsidR="00987C74" w:rsidRPr="002C3669" w:rsidRDefault="00987C74" w:rsidP="00565BAF">
      <w:pPr>
        <w:pStyle w:val="Nastevanje"/>
      </w:pPr>
      <w:r w:rsidRPr="002C3669">
        <w:t>Press BM-LC Auto-address to discover connected BM-LC IO modules</w:t>
      </w:r>
    </w:p>
    <w:p w14:paraId="28EBCFEB" w14:textId="77777777" w:rsidR="00987C74" w:rsidRPr="002C3669" w:rsidRDefault="00987C74" w:rsidP="00565BAF">
      <w:pPr>
        <w:pStyle w:val="Nastevanje"/>
      </w:pPr>
      <w:r w:rsidRPr="002C3669">
        <w:t>If the modules are connected correctly, the statuses in the right 3 columns should change</w:t>
      </w:r>
    </w:p>
    <w:p w14:paraId="79943DB0" w14:textId="77777777" w:rsidR="00987C74" w:rsidRPr="002C3669" w:rsidRDefault="00987C74" w:rsidP="00565BAF">
      <w:pPr>
        <w:jc w:val="center"/>
      </w:pPr>
      <w:r w:rsidRPr="002C3669">
        <w:rPr>
          <w:noProof/>
        </w:rPr>
        <w:lastRenderedPageBreak/>
        <w:drawing>
          <wp:inline distT="0" distB="0" distL="0" distR="0" wp14:anchorId="7D3E6021" wp14:editId="5CFACD18">
            <wp:extent cx="6166884" cy="34021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2032" cy="3415982"/>
                    </a:xfrm>
                    <a:prstGeom prst="rect">
                      <a:avLst/>
                    </a:prstGeom>
                  </pic:spPr>
                </pic:pic>
              </a:graphicData>
            </a:graphic>
          </wp:inline>
        </w:drawing>
      </w:r>
    </w:p>
    <w:p w14:paraId="470F888A" w14:textId="77777777" w:rsidR="00987C74" w:rsidRPr="002C3669" w:rsidRDefault="00987C74" w:rsidP="00842853">
      <w:pPr>
        <w:pStyle w:val="Nastevanje"/>
      </w:pPr>
      <w:r w:rsidRPr="002C3669">
        <w:t>Connect BM-TH temperature and humidity sensor (only one new sensor at a time)</w:t>
      </w:r>
    </w:p>
    <w:p w14:paraId="39F5FCDC" w14:textId="77777777" w:rsidR="00987C74" w:rsidRPr="002C3669" w:rsidRDefault="00987C74" w:rsidP="00842853">
      <w:pPr>
        <w:pStyle w:val="Nastevanje"/>
      </w:pPr>
      <w:r w:rsidRPr="002C3669">
        <w:t>The data of the connected sensor should appear in the New unassigned BM-TH table below the main table</w:t>
      </w:r>
      <w:r>
        <w:t xml:space="preserve"> </w:t>
      </w:r>
    </w:p>
    <w:p w14:paraId="2CF25EE3" w14:textId="77777777" w:rsidR="00987C74" w:rsidRPr="002C3669" w:rsidRDefault="00987C74" w:rsidP="00842853">
      <w:pPr>
        <w:jc w:val="center"/>
      </w:pPr>
      <w:r w:rsidRPr="002C3669">
        <w:rPr>
          <w:noProof/>
        </w:rPr>
        <w:drawing>
          <wp:inline distT="0" distB="0" distL="0" distR="0" wp14:anchorId="1C9AFC58" wp14:editId="00CF81A8">
            <wp:extent cx="6289040" cy="3853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9040" cy="3853180"/>
                    </a:xfrm>
                    <a:prstGeom prst="rect">
                      <a:avLst/>
                    </a:prstGeom>
                  </pic:spPr>
                </pic:pic>
              </a:graphicData>
            </a:graphic>
          </wp:inline>
        </w:drawing>
      </w:r>
    </w:p>
    <w:p w14:paraId="692EF192" w14:textId="77777777" w:rsidR="00987C74" w:rsidRPr="002C3669" w:rsidRDefault="00987C74" w:rsidP="00842853">
      <w:pPr>
        <w:pStyle w:val="Nastevanje"/>
      </w:pPr>
      <w:r w:rsidRPr="002C3669">
        <w:t>Use the Assign BM-TH button to determine which string the sensor belongs to</w:t>
      </w:r>
    </w:p>
    <w:p w14:paraId="48F65657" w14:textId="77777777" w:rsidR="00987C74" w:rsidRPr="002C3669" w:rsidRDefault="00987C74" w:rsidP="00842853">
      <w:pPr>
        <w:pStyle w:val="Nastevanje"/>
      </w:pPr>
      <w:r w:rsidRPr="002C3669">
        <w:t>Repeat for all BM-TH sensors</w:t>
      </w:r>
    </w:p>
    <w:p w14:paraId="2D5B1B74" w14:textId="77777777" w:rsidR="00987C74" w:rsidRPr="002C3669" w:rsidRDefault="00987C74" w:rsidP="00987C74">
      <w:r w:rsidRPr="002C3669">
        <w:rPr>
          <w:noProof/>
        </w:rPr>
        <w:lastRenderedPageBreak/>
        <w:drawing>
          <wp:inline distT="0" distB="0" distL="0" distR="0" wp14:anchorId="33ADBAA9" wp14:editId="2ADEBAD1">
            <wp:extent cx="6166884" cy="35267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2533" cy="3535655"/>
                    </a:xfrm>
                    <a:prstGeom prst="rect">
                      <a:avLst/>
                    </a:prstGeom>
                  </pic:spPr>
                </pic:pic>
              </a:graphicData>
            </a:graphic>
          </wp:inline>
        </w:drawing>
      </w:r>
    </w:p>
    <w:p w14:paraId="1B38EE6F" w14:textId="77777777" w:rsidR="00987C74" w:rsidRPr="002C3669" w:rsidRDefault="00987C74" w:rsidP="00FE7A74">
      <w:pPr>
        <w:pStyle w:val="Naslov3"/>
      </w:pPr>
      <w:bookmarkStart w:id="29" w:name="_Toc131082464"/>
      <w:r w:rsidRPr="002C3669">
        <w:t>Validate Configuration</w:t>
      </w:r>
      <w:bookmarkEnd w:id="29"/>
    </w:p>
    <w:p w14:paraId="721FE220" w14:textId="77777777" w:rsidR="00987C74" w:rsidRPr="002C3669" w:rsidRDefault="00987C74" w:rsidP="00842853">
      <w:pPr>
        <w:pStyle w:val="Nastevanje"/>
      </w:pPr>
      <w:r w:rsidRPr="002C3669">
        <w:t>Check whether the data in the main table reflect the actual desired state</w:t>
      </w:r>
    </w:p>
    <w:p w14:paraId="4C32E29B" w14:textId="77777777" w:rsidR="00987C74" w:rsidRPr="002C3669" w:rsidRDefault="00987C74" w:rsidP="00842853">
      <w:pPr>
        <w:pStyle w:val="Nastevanje"/>
      </w:pPr>
      <w:r w:rsidRPr="002C3669">
        <w:t>Confirm the configuration with the Apply configuration button above the table</w:t>
      </w:r>
    </w:p>
    <w:p w14:paraId="572C2D3F" w14:textId="77777777" w:rsidR="00987C74" w:rsidRPr="002C3669" w:rsidRDefault="00987C74" w:rsidP="00842853">
      <w:pPr>
        <w:jc w:val="center"/>
        <w:rPr>
          <w:rFonts w:cstheme="minorHAnsi"/>
        </w:rPr>
      </w:pPr>
      <w:r w:rsidRPr="002C3669">
        <w:rPr>
          <w:noProof/>
        </w:rPr>
        <w:drawing>
          <wp:inline distT="0" distB="0" distL="0" distR="0" wp14:anchorId="3DB1A59A" wp14:editId="632AD395">
            <wp:extent cx="6289040" cy="3305175"/>
            <wp:effectExtent l="0" t="0" r="0" b="0"/>
            <wp:docPr id="24" name="Picture 24">
              <a:extLst xmlns:a="http://schemas.openxmlformats.org/drawingml/2006/main">
                <a:ext uri="{FF2B5EF4-FFF2-40B4-BE49-F238E27FC236}">
                  <a16:creationId xmlns:a16="http://schemas.microsoft.com/office/drawing/2014/main" id="{329F27E9-086E-15EF-C39F-045630440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29F27E9-086E-15EF-C39F-045630440E14}"/>
                        </a:ext>
                      </a:extLst>
                    </pic:cNvPr>
                    <pic:cNvPicPr>
                      <a:picLocks noChangeAspect="1"/>
                    </pic:cNvPicPr>
                  </pic:nvPicPr>
                  <pic:blipFill rotWithShape="1">
                    <a:blip r:embed="rId29"/>
                    <a:srcRect b="6519"/>
                    <a:stretch/>
                  </pic:blipFill>
                  <pic:spPr bwMode="auto">
                    <a:xfrm>
                      <a:off x="0" y="0"/>
                      <a:ext cx="6289040" cy="3305175"/>
                    </a:xfrm>
                    <a:prstGeom prst="rect">
                      <a:avLst/>
                    </a:prstGeom>
                    <a:ln>
                      <a:noFill/>
                    </a:ln>
                    <a:extLst>
                      <a:ext uri="{53640926-AAD7-44D8-BBD7-CCE9431645EC}">
                        <a14:shadowObscured xmlns:a14="http://schemas.microsoft.com/office/drawing/2010/main"/>
                      </a:ext>
                    </a:extLst>
                  </pic:spPr>
                </pic:pic>
              </a:graphicData>
            </a:graphic>
          </wp:inline>
        </w:drawing>
      </w:r>
    </w:p>
    <w:p w14:paraId="54D0BB07" w14:textId="77777777" w:rsidR="00987C74" w:rsidRPr="002C3669" w:rsidRDefault="00987C74" w:rsidP="00842853">
      <w:pPr>
        <w:pStyle w:val="Nastevanje"/>
      </w:pPr>
      <w:r w:rsidRPr="002C3669">
        <w:t>The tree menu on the left side should refresh and reflect the actual status of the UPS and strings connected to the BM-GW</w:t>
      </w:r>
      <w:r>
        <w:t xml:space="preserve"> </w:t>
      </w:r>
    </w:p>
    <w:p w14:paraId="66A3E005" w14:textId="77777777" w:rsidR="00987C74" w:rsidRPr="002C3669" w:rsidRDefault="00987C74" w:rsidP="00842853">
      <w:pPr>
        <w:jc w:val="center"/>
        <w:rPr>
          <w:rFonts w:cstheme="minorHAnsi"/>
        </w:rPr>
      </w:pPr>
      <w:r w:rsidRPr="002C3669">
        <w:rPr>
          <w:noProof/>
        </w:rPr>
        <w:lastRenderedPageBreak/>
        <w:drawing>
          <wp:inline distT="0" distB="0" distL="0" distR="0" wp14:anchorId="7D03D9FC" wp14:editId="17CE971B">
            <wp:extent cx="6289040" cy="3305175"/>
            <wp:effectExtent l="0" t="0" r="0" b="0"/>
            <wp:docPr id="27" name="Picture 27">
              <a:extLst xmlns:a="http://schemas.openxmlformats.org/drawingml/2006/main">
                <a:ext uri="{FF2B5EF4-FFF2-40B4-BE49-F238E27FC236}">
                  <a16:creationId xmlns:a16="http://schemas.microsoft.com/office/drawing/2014/main" id="{E20C3D79-7FA9-3153-76B0-7CF5640DD2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20C3D79-7FA9-3153-76B0-7CF5640DD2F6}"/>
                        </a:ext>
                      </a:extLst>
                    </pic:cNvPr>
                    <pic:cNvPicPr>
                      <a:picLocks noChangeAspect="1"/>
                    </pic:cNvPicPr>
                  </pic:nvPicPr>
                  <pic:blipFill rotWithShape="1">
                    <a:blip r:embed="rId30"/>
                    <a:srcRect b="6519"/>
                    <a:stretch/>
                  </pic:blipFill>
                  <pic:spPr bwMode="auto">
                    <a:xfrm>
                      <a:off x="0" y="0"/>
                      <a:ext cx="6289040" cy="3305175"/>
                    </a:xfrm>
                    <a:prstGeom prst="rect">
                      <a:avLst/>
                    </a:prstGeom>
                    <a:ln>
                      <a:noFill/>
                    </a:ln>
                    <a:extLst>
                      <a:ext uri="{53640926-AAD7-44D8-BBD7-CCE9431645EC}">
                        <a14:shadowObscured xmlns:a14="http://schemas.microsoft.com/office/drawing/2010/main"/>
                      </a:ext>
                    </a:extLst>
                  </pic:spPr>
                </pic:pic>
              </a:graphicData>
            </a:graphic>
          </wp:inline>
        </w:drawing>
      </w:r>
    </w:p>
    <w:p w14:paraId="37D60FE9" w14:textId="77777777" w:rsidR="00987C74" w:rsidRPr="002C3669" w:rsidRDefault="00987C74" w:rsidP="00FE7A74">
      <w:pPr>
        <w:pStyle w:val="Naslov3"/>
      </w:pPr>
      <w:bookmarkStart w:id="30" w:name="_Toc131082465"/>
      <w:r w:rsidRPr="002C3669">
        <w:t>Check Settings</w:t>
      </w:r>
      <w:bookmarkEnd w:id="30"/>
    </w:p>
    <w:p w14:paraId="2A2D2D4C" w14:textId="77777777" w:rsidR="00987C74" w:rsidRPr="002C3669" w:rsidRDefault="00987C74" w:rsidP="00842853">
      <w:pPr>
        <w:pStyle w:val="Nastevanje"/>
      </w:pPr>
      <w:r w:rsidRPr="002C3669">
        <w:t>Switch the laptop to the facility network</w:t>
      </w:r>
    </w:p>
    <w:p w14:paraId="222F734F" w14:textId="77777777" w:rsidR="00987C74" w:rsidRPr="002C3669" w:rsidRDefault="00987C74" w:rsidP="00842853">
      <w:pPr>
        <w:pStyle w:val="Nastevanje"/>
      </w:pPr>
      <w:r w:rsidRPr="002C3669">
        <w:t>Set the IP on the laptop according to the requirements for the facility LAN</w:t>
      </w:r>
    </w:p>
    <w:p w14:paraId="1167681B" w14:textId="77777777" w:rsidR="00987C74" w:rsidRPr="002C3669" w:rsidRDefault="00987C74" w:rsidP="00842853">
      <w:pPr>
        <w:pStyle w:val="Nastevanje"/>
      </w:pPr>
      <w:r w:rsidRPr="002C3669">
        <w:t>Use the Internet browser to go to the address you set for the WAN connection</w:t>
      </w:r>
      <w:r>
        <w:t xml:space="preserve"> </w:t>
      </w:r>
    </w:p>
    <w:p w14:paraId="6B4F44D3" w14:textId="77777777" w:rsidR="00FE7A74" w:rsidRDefault="00FE7A74">
      <w:pPr>
        <w:spacing w:line="240" w:lineRule="auto"/>
        <w:jc w:val="left"/>
        <w:rPr>
          <w:rFonts w:ascii="HelveticaNeueLT Pro 57 Cn" w:hAnsi="HelveticaNeueLT Pro 57 Cn"/>
          <w:b/>
          <w:bCs/>
          <w:iCs/>
          <w:sz w:val="28"/>
          <w:szCs w:val="28"/>
        </w:rPr>
      </w:pPr>
      <w:bookmarkStart w:id="31" w:name="_Toc131082466"/>
      <w:r>
        <w:br w:type="page"/>
      </w:r>
    </w:p>
    <w:p w14:paraId="47119572" w14:textId="5B86B77C" w:rsidR="00987C74" w:rsidRDefault="00987C74" w:rsidP="00842853">
      <w:pPr>
        <w:pStyle w:val="Naslov2"/>
      </w:pPr>
      <w:r w:rsidRPr="002C3669">
        <w:lastRenderedPageBreak/>
        <w:t>String and Battery sensors settings</w:t>
      </w:r>
      <w:bookmarkEnd w:id="31"/>
    </w:p>
    <w:p w14:paraId="5A39E7A3" w14:textId="4B320B8E" w:rsidR="00FE7A74" w:rsidRPr="00FE7A74" w:rsidRDefault="00FE7A74" w:rsidP="00FE7A74">
      <w:pPr>
        <w:pStyle w:val="Nastevanje"/>
      </w:pPr>
      <w:r w:rsidRPr="00FE7A74">
        <w:t>To set up an individual BTMS string sensor, just select it in the tree structure on the left and select the Settings view.</w:t>
      </w:r>
    </w:p>
    <w:p w14:paraId="1DB438E9" w14:textId="77777777" w:rsidR="00FE7A74" w:rsidRPr="00FE7A74" w:rsidRDefault="00987C74" w:rsidP="00FE7A74">
      <w:pPr>
        <w:pStyle w:val="Slika"/>
      </w:pPr>
      <w:bookmarkStart w:id="32" w:name="_Toc131082467"/>
      <w:r w:rsidRPr="002C3669">
        <w:drawing>
          <wp:inline distT="0" distB="0" distL="0" distR="0" wp14:anchorId="6B879257" wp14:editId="680FB5FD">
            <wp:extent cx="6492252" cy="3922395"/>
            <wp:effectExtent l="0" t="0" r="3810" b="1905"/>
            <wp:docPr id="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92252" cy="3922395"/>
                    </a:xfrm>
                    <a:prstGeom prst="rect">
                      <a:avLst/>
                    </a:prstGeom>
                  </pic:spPr>
                </pic:pic>
              </a:graphicData>
            </a:graphic>
          </wp:inline>
        </w:drawing>
      </w:r>
    </w:p>
    <w:p w14:paraId="59EBD786" w14:textId="500CFF8A" w:rsidR="00987C74" w:rsidRPr="002C3669" w:rsidRDefault="00987C74" w:rsidP="00FE7A74">
      <w:pPr>
        <w:pStyle w:val="Naslov3"/>
      </w:pPr>
      <w:r w:rsidRPr="002C3669">
        <w:rPr>
          <w:w w:val="115"/>
        </w:rPr>
        <w:t>Alarm</w:t>
      </w:r>
      <w:r w:rsidRPr="002C3669">
        <w:rPr>
          <w:spacing w:val="-7"/>
          <w:w w:val="115"/>
        </w:rPr>
        <w:t xml:space="preserve"> </w:t>
      </w:r>
      <w:r w:rsidRPr="002C3669">
        <w:rPr>
          <w:w w:val="115"/>
        </w:rPr>
        <w:t>settings</w:t>
      </w:r>
      <w:bookmarkEnd w:id="32"/>
    </w:p>
    <w:p w14:paraId="47B81E59" w14:textId="77777777" w:rsidR="00987C74" w:rsidRPr="002C3669" w:rsidRDefault="00987C74" w:rsidP="00842853">
      <w:pPr>
        <w:pStyle w:val="Nastevanje"/>
      </w:pPr>
      <w:r w:rsidRPr="002C3669">
        <w:t>The</w:t>
      </w:r>
      <w:r w:rsidRPr="002C3669">
        <w:rPr>
          <w:spacing w:val="-5"/>
        </w:rPr>
        <w:t xml:space="preserve"> </w:t>
      </w:r>
      <w:r w:rsidRPr="002C3669">
        <w:t>conditions</w:t>
      </w:r>
      <w:r w:rsidRPr="002C3669">
        <w:rPr>
          <w:spacing w:val="-4"/>
        </w:rPr>
        <w:t xml:space="preserve"> </w:t>
      </w:r>
      <w:r w:rsidRPr="002C3669">
        <w:t>for</w:t>
      </w:r>
      <w:r w:rsidRPr="002C3669">
        <w:rPr>
          <w:spacing w:val="-4"/>
        </w:rPr>
        <w:t xml:space="preserve"> </w:t>
      </w:r>
      <w:r w:rsidRPr="002C3669">
        <w:t>triggering</w:t>
      </w:r>
      <w:r w:rsidRPr="002C3669">
        <w:rPr>
          <w:spacing w:val="-4"/>
        </w:rPr>
        <w:t xml:space="preserve"> </w:t>
      </w:r>
      <w:r w:rsidRPr="002C3669">
        <w:t>and</w:t>
      </w:r>
      <w:r w:rsidRPr="002C3669">
        <w:rPr>
          <w:spacing w:val="-5"/>
        </w:rPr>
        <w:t xml:space="preserve"> </w:t>
      </w:r>
      <w:r w:rsidRPr="002C3669">
        <w:t>automatic</w:t>
      </w:r>
      <w:r w:rsidRPr="002C3669">
        <w:rPr>
          <w:spacing w:val="-4"/>
        </w:rPr>
        <w:t xml:space="preserve"> </w:t>
      </w:r>
      <w:r w:rsidRPr="002C3669">
        <w:t>alarm</w:t>
      </w:r>
      <w:r w:rsidRPr="002C3669">
        <w:rPr>
          <w:spacing w:val="-4"/>
        </w:rPr>
        <w:t xml:space="preserve"> </w:t>
      </w:r>
      <w:r w:rsidRPr="002C3669">
        <w:t>reset</w:t>
      </w:r>
      <w:r w:rsidRPr="002C3669">
        <w:rPr>
          <w:spacing w:val="-5"/>
        </w:rPr>
        <w:t xml:space="preserve"> </w:t>
      </w:r>
      <w:r w:rsidRPr="002C3669">
        <w:t>are</w:t>
      </w:r>
      <w:r w:rsidRPr="002C3669">
        <w:rPr>
          <w:spacing w:val="-4"/>
        </w:rPr>
        <w:t xml:space="preserve"> </w:t>
      </w:r>
      <w:r w:rsidRPr="002C3669">
        <w:t>set</w:t>
      </w:r>
      <w:r w:rsidRPr="002C3669">
        <w:rPr>
          <w:spacing w:val="-4"/>
        </w:rPr>
        <w:t xml:space="preserve"> </w:t>
      </w:r>
      <w:r w:rsidRPr="002C3669">
        <w:t>for</w:t>
      </w:r>
      <w:r w:rsidRPr="002C3669">
        <w:rPr>
          <w:spacing w:val="-4"/>
        </w:rPr>
        <w:t xml:space="preserve"> </w:t>
      </w:r>
      <w:r w:rsidRPr="002C3669">
        <w:t>the</w:t>
      </w:r>
      <w:r w:rsidRPr="002C3669">
        <w:rPr>
          <w:spacing w:val="-5"/>
        </w:rPr>
        <w:t xml:space="preserve"> </w:t>
      </w:r>
      <w:r w:rsidRPr="002C3669">
        <w:t>string</w:t>
      </w:r>
      <w:r w:rsidRPr="002C3669">
        <w:rPr>
          <w:spacing w:val="-4"/>
        </w:rPr>
        <w:t xml:space="preserve"> </w:t>
      </w:r>
      <w:r w:rsidRPr="002C3669">
        <w:t>and</w:t>
      </w:r>
      <w:r w:rsidRPr="002C3669">
        <w:rPr>
          <w:spacing w:val="-4"/>
        </w:rPr>
        <w:t xml:space="preserve"> </w:t>
      </w:r>
      <w:r w:rsidRPr="002C3669">
        <w:t>for</w:t>
      </w:r>
      <w:r w:rsidRPr="002C3669">
        <w:rPr>
          <w:spacing w:val="-4"/>
        </w:rPr>
        <w:t xml:space="preserve"> </w:t>
      </w:r>
      <w:r w:rsidRPr="002C3669">
        <w:t>all</w:t>
      </w:r>
      <w:r w:rsidRPr="002C3669">
        <w:rPr>
          <w:spacing w:val="-5"/>
        </w:rPr>
        <w:t xml:space="preserve"> </w:t>
      </w:r>
      <w:r w:rsidRPr="002C3669">
        <w:t>batteries</w:t>
      </w:r>
      <w:r w:rsidRPr="002C3669">
        <w:rPr>
          <w:spacing w:val="-63"/>
        </w:rPr>
        <w:t xml:space="preserve"> </w:t>
      </w:r>
      <w:r w:rsidRPr="002C3669">
        <w:t>within</w:t>
      </w:r>
      <w:r w:rsidRPr="002C3669">
        <w:rPr>
          <w:spacing w:val="-5"/>
        </w:rPr>
        <w:t xml:space="preserve"> </w:t>
      </w:r>
      <w:r w:rsidRPr="002C3669">
        <w:t>the</w:t>
      </w:r>
      <w:r w:rsidRPr="002C3669">
        <w:rPr>
          <w:spacing w:val="-4"/>
        </w:rPr>
        <w:t xml:space="preserve"> </w:t>
      </w:r>
      <w:r w:rsidRPr="002C3669">
        <w:t>string.</w:t>
      </w:r>
    </w:p>
    <w:p w14:paraId="7D712108" w14:textId="77777777" w:rsidR="00987C74" w:rsidRPr="002C3669" w:rsidRDefault="00987C74" w:rsidP="00842853">
      <w:pPr>
        <w:pStyle w:val="Nastevanje"/>
      </w:pPr>
      <w:r w:rsidRPr="002C3669">
        <w:t>Editing of the settings is enabled with the Edit button above the table.</w:t>
      </w:r>
    </w:p>
    <w:p w14:paraId="780D34E7" w14:textId="77777777" w:rsidR="00987C74" w:rsidRPr="002C3669" w:rsidRDefault="00987C74" w:rsidP="00842853">
      <w:pPr>
        <w:jc w:val="center"/>
      </w:pPr>
      <w:r w:rsidRPr="002C3669">
        <w:rPr>
          <w:noProof/>
        </w:rPr>
        <w:drawing>
          <wp:inline distT="0" distB="0" distL="0" distR="0" wp14:anchorId="4083BCC8" wp14:editId="18EE1189">
            <wp:extent cx="6288340" cy="3508745"/>
            <wp:effectExtent l="0" t="0" r="0" b="0"/>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32" cstate="print"/>
                    <a:stretch>
                      <a:fillRect/>
                    </a:stretch>
                  </pic:blipFill>
                  <pic:spPr>
                    <a:xfrm>
                      <a:off x="0" y="0"/>
                      <a:ext cx="6303213" cy="3517044"/>
                    </a:xfrm>
                    <a:prstGeom prst="rect">
                      <a:avLst/>
                    </a:prstGeom>
                  </pic:spPr>
                </pic:pic>
              </a:graphicData>
            </a:graphic>
          </wp:inline>
        </w:drawing>
      </w:r>
    </w:p>
    <w:p w14:paraId="2DB36BA5" w14:textId="77777777" w:rsidR="00987C74" w:rsidRPr="002C3669" w:rsidRDefault="00987C74" w:rsidP="00842853">
      <w:pPr>
        <w:pStyle w:val="Nastevanje"/>
      </w:pPr>
      <w:r w:rsidRPr="002C3669">
        <w:lastRenderedPageBreak/>
        <w:t>Limit values are set in the left part of the table, and the action that the alarm triggers is set in the right part. The action can be sending an SMS or/and e-mail message or/and triggering a digital output.</w:t>
      </w:r>
    </w:p>
    <w:p w14:paraId="573557CE" w14:textId="77777777" w:rsidR="00987C74" w:rsidRPr="002C3669" w:rsidRDefault="00987C74" w:rsidP="00842853">
      <w:pPr>
        <w:pStyle w:val="Nastevanje"/>
      </w:pPr>
      <w:r w:rsidRPr="002C3669">
        <w:t>Use the Write button to use the entered changes. The “Cancel” button cancels all changes.</w:t>
      </w:r>
    </w:p>
    <w:p w14:paraId="347662E3" w14:textId="77777777" w:rsidR="00987C74" w:rsidRPr="002C3669" w:rsidRDefault="00987C74" w:rsidP="00842853">
      <w:pPr>
        <w:pStyle w:val="Nastevanje"/>
      </w:pPr>
      <w:r w:rsidRPr="002C3669">
        <w:t>The Recommend button presets some alarm parameters depending on the connected batteries and the used Hall sensor.</w:t>
      </w:r>
    </w:p>
    <w:p w14:paraId="3CBC6B44" w14:textId="77777777" w:rsidR="00987C74" w:rsidRPr="002C3669" w:rsidRDefault="00987C74" w:rsidP="00842853">
      <w:pPr>
        <w:jc w:val="center"/>
      </w:pPr>
      <w:r w:rsidRPr="002C3669">
        <w:rPr>
          <w:noProof/>
        </w:rPr>
        <w:drawing>
          <wp:inline distT="0" distB="0" distL="0" distR="0" wp14:anchorId="00237630" wp14:editId="6B79B280">
            <wp:extent cx="6289040" cy="3825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11033" cy="3838617"/>
                    </a:xfrm>
                    <a:prstGeom prst="rect">
                      <a:avLst/>
                    </a:prstGeom>
                  </pic:spPr>
                </pic:pic>
              </a:graphicData>
            </a:graphic>
          </wp:inline>
        </w:drawing>
      </w:r>
    </w:p>
    <w:p w14:paraId="236BF083" w14:textId="77777777" w:rsidR="00987C74" w:rsidRPr="002C3669" w:rsidRDefault="00987C74" w:rsidP="00842853">
      <w:pPr>
        <w:pStyle w:val="Nastevanje"/>
      </w:pPr>
      <w:r w:rsidRPr="002C3669">
        <w:t>The</w:t>
      </w:r>
      <w:r w:rsidRPr="002C3669">
        <w:rPr>
          <w:spacing w:val="-1"/>
        </w:rPr>
        <w:t xml:space="preserve"> </w:t>
      </w:r>
      <w:r w:rsidRPr="002C3669">
        <w:t>proposed</w:t>
      </w:r>
      <w:r w:rsidRPr="002C3669">
        <w:rPr>
          <w:spacing w:val="-1"/>
        </w:rPr>
        <w:t xml:space="preserve"> </w:t>
      </w:r>
      <w:r w:rsidRPr="002C3669">
        <w:t>values</w:t>
      </w:r>
      <w:r w:rsidRPr="002C3669">
        <w:rPr>
          <w:spacing w:val="-1"/>
        </w:rPr>
        <w:t xml:space="preserve"> </w:t>
      </w:r>
      <w:r w:rsidRPr="002C3669">
        <w:t>can then</w:t>
      </w:r>
      <w:r w:rsidRPr="002C3669">
        <w:rPr>
          <w:spacing w:val="-1"/>
        </w:rPr>
        <w:t xml:space="preserve"> </w:t>
      </w:r>
      <w:r w:rsidRPr="002C3669">
        <w:t>be</w:t>
      </w:r>
      <w:r w:rsidRPr="002C3669">
        <w:rPr>
          <w:spacing w:val="-1"/>
        </w:rPr>
        <w:t xml:space="preserve"> </w:t>
      </w:r>
      <w:r w:rsidRPr="002C3669">
        <w:t>further</w:t>
      </w:r>
      <w:r w:rsidRPr="002C3669">
        <w:rPr>
          <w:spacing w:val="-1"/>
        </w:rPr>
        <w:t xml:space="preserve"> </w:t>
      </w:r>
      <w:r w:rsidRPr="002C3669">
        <w:t>adapted to</w:t>
      </w:r>
      <w:r w:rsidRPr="002C3669">
        <w:rPr>
          <w:spacing w:val="-1"/>
        </w:rPr>
        <w:t xml:space="preserve"> </w:t>
      </w:r>
      <w:r w:rsidRPr="002C3669">
        <w:t>the</w:t>
      </w:r>
      <w:r w:rsidRPr="002C3669">
        <w:rPr>
          <w:spacing w:val="-1"/>
        </w:rPr>
        <w:t xml:space="preserve"> </w:t>
      </w:r>
      <w:r w:rsidRPr="002C3669">
        <w:t>requirements</w:t>
      </w:r>
      <w:r w:rsidRPr="002C3669">
        <w:rPr>
          <w:spacing w:val="-1"/>
        </w:rPr>
        <w:t xml:space="preserve"> </w:t>
      </w:r>
      <w:r w:rsidRPr="002C3669">
        <w:t>and entered.</w:t>
      </w:r>
    </w:p>
    <w:p w14:paraId="5FC84E2D" w14:textId="77777777" w:rsidR="00FE7A74" w:rsidRDefault="00FE7A74">
      <w:pPr>
        <w:spacing w:line="240" w:lineRule="auto"/>
        <w:jc w:val="left"/>
        <w:rPr>
          <w:rFonts w:ascii="HelveticaNeueLT Pro 57 Cn" w:hAnsi="HelveticaNeueLT Pro 57 Cn"/>
          <w:b/>
          <w:w w:val="115"/>
        </w:rPr>
      </w:pPr>
      <w:bookmarkStart w:id="33" w:name="_Toc131082468"/>
      <w:r>
        <w:rPr>
          <w:w w:val="115"/>
        </w:rPr>
        <w:br w:type="page"/>
      </w:r>
    </w:p>
    <w:p w14:paraId="7EF69F23" w14:textId="79E1A01C" w:rsidR="00987C74" w:rsidRPr="002C3669" w:rsidRDefault="00987C74" w:rsidP="00FE7A74">
      <w:pPr>
        <w:pStyle w:val="Naslov3"/>
        <w:rPr>
          <w:w w:val="115"/>
        </w:rPr>
      </w:pPr>
      <w:r w:rsidRPr="002C3669">
        <w:rPr>
          <w:w w:val="115"/>
        </w:rPr>
        <w:lastRenderedPageBreak/>
        <w:t>Resistance settings</w:t>
      </w:r>
      <w:bookmarkEnd w:id="33"/>
    </w:p>
    <w:p w14:paraId="564401D7" w14:textId="77777777" w:rsidR="00987C74" w:rsidRPr="002C3669" w:rsidRDefault="00987C74" w:rsidP="00842853">
      <w:pPr>
        <w:pStyle w:val="Nastevanje"/>
      </w:pPr>
      <w:r w:rsidRPr="002C3669">
        <w:t>Here we set the battery resistance measurement frequency.</w:t>
      </w:r>
    </w:p>
    <w:p w14:paraId="0A078653" w14:textId="77777777" w:rsidR="00987C74" w:rsidRPr="002C3669" w:rsidRDefault="00987C74" w:rsidP="00842853">
      <w:pPr>
        <w:jc w:val="center"/>
      </w:pPr>
      <w:r w:rsidRPr="002C3669">
        <w:rPr>
          <w:noProof/>
        </w:rPr>
        <w:drawing>
          <wp:inline distT="0" distB="0" distL="0" distR="0" wp14:anchorId="36C1D901" wp14:editId="45AED102">
            <wp:extent cx="6289040" cy="3845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89040" cy="3845560"/>
                    </a:xfrm>
                    <a:prstGeom prst="rect">
                      <a:avLst/>
                    </a:prstGeom>
                  </pic:spPr>
                </pic:pic>
              </a:graphicData>
            </a:graphic>
          </wp:inline>
        </w:drawing>
      </w:r>
    </w:p>
    <w:p w14:paraId="5DB8E33C" w14:textId="77777777" w:rsidR="00987C74" w:rsidRPr="002C3669" w:rsidRDefault="00987C74" w:rsidP="00FE7A74">
      <w:pPr>
        <w:pStyle w:val="Naslov3"/>
        <w:rPr>
          <w:w w:val="115"/>
        </w:rPr>
      </w:pPr>
      <w:bookmarkStart w:id="34" w:name="_Toc131082469"/>
      <w:r w:rsidRPr="002C3669">
        <w:rPr>
          <w:w w:val="115"/>
        </w:rPr>
        <w:t>Balancing settings</w:t>
      </w:r>
      <w:bookmarkEnd w:id="34"/>
    </w:p>
    <w:p w14:paraId="18F260C5" w14:textId="77777777" w:rsidR="00987C74" w:rsidRPr="002C3669" w:rsidRDefault="00987C74" w:rsidP="00842853">
      <w:pPr>
        <w:pStyle w:val="Nastevanje"/>
      </w:pPr>
      <w:r w:rsidRPr="002C3669">
        <w:t>Battery balancing can be enabled or disabled. If balancing is enabled, set the threshold value at which</w:t>
      </w:r>
      <w:r w:rsidRPr="002C3669">
        <w:rPr>
          <w:spacing w:val="-64"/>
        </w:rPr>
        <w:t xml:space="preserve"> </w:t>
      </w:r>
      <w:r w:rsidRPr="002C3669">
        <w:t>balancing</w:t>
      </w:r>
      <w:r w:rsidRPr="002C3669">
        <w:rPr>
          <w:spacing w:val="-4"/>
        </w:rPr>
        <w:t xml:space="preserve"> </w:t>
      </w:r>
      <w:r w:rsidRPr="002C3669">
        <w:t>is</w:t>
      </w:r>
      <w:r w:rsidRPr="002C3669">
        <w:rPr>
          <w:spacing w:val="-4"/>
        </w:rPr>
        <w:t xml:space="preserve"> </w:t>
      </w:r>
      <w:r w:rsidRPr="002C3669">
        <w:t>triggered</w:t>
      </w:r>
      <w:r w:rsidRPr="002C3669">
        <w:rPr>
          <w:spacing w:val="-3"/>
        </w:rPr>
        <w:t xml:space="preserve"> </w:t>
      </w:r>
      <w:r w:rsidRPr="002C3669">
        <w:t>and</w:t>
      </w:r>
      <w:r w:rsidRPr="002C3669">
        <w:rPr>
          <w:spacing w:val="-4"/>
        </w:rPr>
        <w:t xml:space="preserve"> </w:t>
      </w:r>
      <w:r w:rsidRPr="002C3669">
        <w:t>the</w:t>
      </w:r>
      <w:r w:rsidRPr="002C3669">
        <w:rPr>
          <w:spacing w:val="-3"/>
        </w:rPr>
        <w:t xml:space="preserve"> </w:t>
      </w:r>
      <w:r w:rsidRPr="002C3669">
        <w:t>balancing</w:t>
      </w:r>
      <w:r w:rsidRPr="002C3669">
        <w:rPr>
          <w:spacing w:val="-4"/>
        </w:rPr>
        <w:t xml:space="preserve"> </w:t>
      </w:r>
      <w:r w:rsidRPr="002C3669">
        <w:t>execution</w:t>
      </w:r>
      <w:r w:rsidRPr="002C3669">
        <w:rPr>
          <w:spacing w:val="-3"/>
        </w:rPr>
        <w:t xml:space="preserve"> </w:t>
      </w:r>
      <w:r w:rsidRPr="002C3669">
        <w:t>interval.</w:t>
      </w:r>
    </w:p>
    <w:p w14:paraId="25773597" w14:textId="77777777" w:rsidR="00987C74" w:rsidRPr="002C3669" w:rsidRDefault="00987C74" w:rsidP="00842853">
      <w:pPr>
        <w:jc w:val="center"/>
      </w:pPr>
      <w:r w:rsidRPr="002C3669">
        <w:rPr>
          <w:noProof/>
        </w:rPr>
        <w:drawing>
          <wp:inline distT="0" distB="0" distL="0" distR="0" wp14:anchorId="5E9504CE" wp14:editId="15E62CD4">
            <wp:extent cx="6229350" cy="33921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36126" cy="3395860"/>
                    </a:xfrm>
                    <a:prstGeom prst="rect">
                      <a:avLst/>
                    </a:prstGeom>
                  </pic:spPr>
                </pic:pic>
              </a:graphicData>
            </a:graphic>
          </wp:inline>
        </w:drawing>
      </w:r>
    </w:p>
    <w:p w14:paraId="694FBB65" w14:textId="77777777" w:rsidR="00987C74" w:rsidRPr="002C3669" w:rsidRDefault="00987C74" w:rsidP="00FE7A74">
      <w:pPr>
        <w:pStyle w:val="Naslov3"/>
        <w:rPr>
          <w:w w:val="115"/>
        </w:rPr>
      </w:pPr>
      <w:bookmarkStart w:id="35" w:name="_Toc131082470"/>
      <w:r w:rsidRPr="002C3669">
        <w:rPr>
          <w:w w:val="115"/>
        </w:rPr>
        <w:lastRenderedPageBreak/>
        <w:t>Cell settings</w:t>
      </w:r>
      <w:bookmarkEnd w:id="35"/>
    </w:p>
    <w:p w14:paraId="32D4EDDB" w14:textId="77777777" w:rsidR="00987C74" w:rsidRPr="002C3669" w:rsidRDefault="00987C74" w:rsidP="00842853">
      <w:pPr>
        <w:pStyle w:val="Nastevanje"/>
      </w:pPr>
      <w:r w:rsidRPr="002C3669">
        <w:t>For</w:t>
      </w:r>
      <w:r w:rsidRPr="002C3669">
        <w:rPr>
          <w:spacing w:val="-5"/>
        </w:rPr>
        <w:t xml:space="preserve"> </w:t>
      </w:r>
      <w:r w:rsidRPr="002C3669">
        <w:t>the</w:t>
      </w:r>
      <w:r w:rsidRPr="002C3669">
        <w:rPr>
          <w:spacing w:val="-5"/>
        </w:rPr>
        <w:t xml:space="preserve"> </w:t>
      </w:r>
      <w:r w:rsidRPr="002C3669">
        <w:t>proper</w:t>
      </w:r>
      <w:r w:rsidRPr="002C3669">
        <w:rPr>
          <w:spacing w:val="-5"/>
        </w:rPr>
        <w:t xml:space="preserve"> </w:t>
      </w:r>
      <w:r w:rsidRPr="002C3669">
        <w:t>functioning</w:t>
      </w:r>
      <w:r w:rsidRPr="002C3669">
        <w:rPr>
          <w:spacing w:val="-5"/>
        </w:rPr>
        <w:t xml:space="preserve"> </w:t>
      </w:r>
      <w:r w:rsidRPr="002C3669">
        <w:t>of</w:t>
      </w:r>
      <w:r w:rsidRPr="002C3669">
        <w:rPr>
          <w:spacing w:val="-5"/>
        </w:rPr>
        <w:t xml:space="preserve"> </w:t>
      </w:r>
      <w:r w:rsidRPr="002C3669">
        <w:t>battery</w:t>
      </w:r>
      <w:r w:rsidRPr="002C3669">
        <w:rPr>
          <w:spacing w:val="-5"/>
        </w:rPr>
        <w:t xml:space="preserve"> </w:t>
      </w:r>
      <w:r w:rsidRPr="002C3669">
        <w:t>status</w:t>
      </w:r>
      <w:r w:rsidRPr="002C3669">
        <w:rPr>
          <w:spacing w:val="-5"/>
        </w:rPr>
        <w:t xml:space="preserve"> </w:t>
      </w:r>
      <w:r w:rsidRPr="002C3669">
        <w:t>monitoring,</w:t>
      </w:r>
      <w:r w:rsidRPr="002C3669">
        <w:rPr>
          <w:spacing w:val="-5"/>
        </w:rPr>
        <w:t xml:space="preserve"> </w:t>
      </w:r>
      <w:r w:rsidRPr="002C3669">
        <w:t>it</w:t>
      </w:r>
      <w:r w:rsidRPr="002C3669">
        <w:rPr>
          <w:spacing w:val="-5"/>
        </w:rPr>
        <w:t xml:space="preserve"> </w:t>
      </w:r>
      <w:r w:rsidRPr="002C3669">
        <w:t>is</w:t>
      </w:r>
      <w:r w:rsidRPr="002C3669">
        <w:rPr>
          <w:spacing w:val="-4"/>
        </w:rPr>
        <w:t xml:space="preserve"> </w:t>
      </w:r>
      <w:r w:rsidRPr="002C3669">
        <w:t>necessary</w:t>
      </w:r>
      <w:r w:rsidRPr="002C3669">
        <w:rPr>
          <w:spacing w:val="-5"/>
        </w:rPr>
        <w:t xml:space="preserve"> </w:t>
      </w:r>
      <w:r w:rsidRPr="002C3669">
        <w:t>to</w:t>
      </w:r>
      <w:r w:rsidRPr="002C3669">
        <w:rPr>
          <w:spacing w:val="-5"/>
        </w:rPr>
        <w:t xml:space="preserve"> </w:t>
      </w:r>
      <w:r w:rsidRPr="002C3669">
        <w:t>specify</w:t>
      </w:r>
      <w:r w:rsidRPr="002C3669">
        <w:rPr>
          <w:spacing w:val="-5"/>
        </w:rPr>
        <w:t xml:space="preserve"> </w:t>
      </w:r>
      <w:r w:rsidRPr="002C3669">
        <w:t>what</w:t>
      </w:r>
      <w:r w:rsidRPr="002C3669">
        <w:rPr>
          <w:spacing w:val="-5"/>
        </w:rPr>
        <w:t xml:space="preserve"> </w:t>
      </w:r>
      <w:r w:rsidRPr="002C3669">
        <w:t>batteries</w:t>
      </w:r>
      <w:r w:rsidRPr="002C3669">
        <w:rPr>
          <w:spacing w:val="-5"/>
        </w:rPr>
        <w:t xml:space="preserve"> </w:t>
      </w:r>
      <w:r w:rsidRPr="002C3669">
        <w:t>are</w:t>
      </w:r>
      <w:r w:rsidRPr="002C3669">
        <w:rPr>
          <w:spacing w:val="-63"/>
        </w:rPr>
        <w:t xml:space="preserve"> </w:t>
      </w:r>
      <w:r w:rsidRPr="002C3669">
        <w:t>used</w:t>
      </w:r>
      <w:r w:rsidRPr="002C3669">
        <w:rPr>
          <w:spacing w:val="-4"/>
        </w:rPr>
        <w:t xml:space="preserve"> </w:t>
      </w:r>
      <w:r w:rsidRPr="002C3669">
        <w:t>in</w:t>
      </w:r>
      <w:r w:rsidRPr="002C3669">
        <w:rPr>
          <w:spacing w:val="-4"/>
        </w:rPr>
        <w:t xml:space="preserve"> </w:t>
      </w:r>
      <w:r w:rsidRPr="002C3669">
        <w:t>the</w:t>
      </w:r>
      <w:r w:rsidRPr="002C3669">
        <w:rPr>
          <w:spacing w:val="-4"/>
        </w:rPr>
        <w:t xml:space="preserve"> </w:t>
      </w:r>
      <w:r w:rsidRPr="002C3669">
        <w:t>string.</w:t>
      </w:r>
    </w:p>
    <w:p w14:paraId="2DB5AE12" w14:textId="77777777" w:rsidR="00987C74" w:rsidRPr="002C3669" w:rsidRDefault="00987C74" w:rsidP="00842853">
      <w:pPr>
        <w:jc w:val="center"/>
      </w:pPr>
      <w:r w:rsidRPr="002C3669">
        <w:rPr>
          <w:noProof/>
        </w:rPr>
        <w:drawing>
          <wp:inline distT="0" distB="0" distL="0" distR="0" wp14:anchorId="3A527A43" wp14:editId="09292D7E">
            <wp:extent cx="6289040" cy="3816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89040" cy="3816350"/>
                    </a:xfrm>
                    <a:prstGeom prst="rect">
                      <a:avLst/>
                    </a:prstGeom>
                  </pic:spPr>
                </pic:pic>
              </a:graphicData>
            </a:graphic>
          </wp:inline>
        </w:drawing>
      </w:r>
    </w:p>
    <w:p w14:paraId="2DE3B544" w14:textId="77777777" w:rsidR="00987C74" w:rsidRPr="002C3669" w:rsidRDefault="00987C74" w:rsidP="00FE7A74">
      <w:pPr>
        <w:pStyle w:val="Naslov3"/>
        <w:rPr>
          <w:w w:val="115"/>
        </w:rPr>
      </w:pPr>
      <w:bookmarkStart w:id="36" w:name="_Toc131082471"/>
      <w:r w:rsidRPr="002C3669">
        <w:rPr>
          <w:w w:val="115"/>
        </w:rPr>
        <w:t>Hall Setting</w:t>
      </w:r>
      <w:bookmarkEnd w:id="36"/>
    </w:p>
    <w:p w14:paraId="13ADCB8C" w14:textId="77777777" w:rsidR="00987C74" w:rsidRPr="002C3669" w:rsidRDefault="00987C74" w:rsidP="00842853">
      <w:pPr>
        <w:pStyle w:val="Nastevanje"/>
      </w:pPr>
      <w:r w:rsidRPr="002C3669">
        <w:t>Select</w:t>
      </w:r>
      <w:r w:rsidRPr="002C3669">
        <w:rPr>
          <w:spacing w:val="-2"/>
        </w:rPr>
        <w:t xml:space="preserve"> </w:t>
      </w:r>
      <w:r w:rsidRPr="002C3669">
        <w:t>the</w:t>
      </w:r>
      <w:r w:rsidRPr="002C3669">
        <w:rPr>
          <w:spacing w:val="-2"/>
        </w:rPr>
        <w:t xml:space="preserve"> </w:t>
      </w:r>
      <w:r w:rsidRPr="002C3669">
        <w:t>sensor</w:t>
      </w:r>
      <w:r w:rsidRPr="002C3669">
        <w:rPr>
          <w:spacing w:val="-2"/>
        </w:rPr>
        <w:t xml:space="preserve"> </w:t>
      </w:r>
      <w:r w:rsidRPr="002C3669">
        <w:t>used</w:t>
      </w:r>
      <w:r w:rsidRPr="002C3669">
        <w:rPr>
          <w:spacing w:val="-2"/>
        </w:rPr>
        <w:t xml:space="preserve"> </w:t>
      </w:r>
      <w:r w:rsidRPr="002C3669">
        <w:t>from</w:t>
      </w:r>
      <w:r w:rsidRPr="002C3669">
        <w:rPr>
          <w:spacing w:val="-1"/>
        </w:rPr>
        <w:t xml:space="preserve"> </w:t>
      </w:r>
      <w:r w:rsidRPr="002C3669">
        <w:t>the</w:t>
      </w:r>
      <w:r w:rsidRPr="002C3669">
        <w:rPr>
          <w:spacing w:val="-2"/>
        </w:rPr>
        <w:t xml:space="preserve"> </w:t>
      </w:r>
      <w:r w:rsidRPr="002C3669">
        <w:t>values</w:t>
      </w:r>
      <w:r w:rsidRPr="002C3669">
        <w:rPr>
          <w:spacing w:val="-2"/>
        </w:rPr>
        <w:t xml:space="preserve"> </w:t>
      </w:r>
      <w:r w:rsidRPr="002C3669">
        <w:t>offered.</w:t>
      </w:r>
    </w:p>
    <w:p w14:paraId="0D66652C" w14:textId="77777777" w:rsidR="00987C74" w:rsidRPr="002C3669" w:rsidRDefault="00987C74" w:rsidP="00842853">
      <w:pPr>
        <w:jc w:val="center"/>
      </w:pPr>
      <w:r w:rsidRPr="002C3669">
        <w:rPr>
          <w:noProof/>
        </w:rPr>
        <w:drawing>
          <wp:inline distT="0" distB="0" distL="0" distR="0" wp14:anchorId="0BC2E363" wp14:editId="4E9A11AC">
            <wp:extent cx="6289040" cy="37001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4240" cy="3703190"/>
                    </a:xfrm>
                    <a:prstGeom prst="rect">
                      <a:avLst/>
                    </a:prstGeom>
                  </pic:spPr>
                </pic:pic>
              </a:graphicData>
            </a:graphic>
          </wp:inline>
        </w:drawing>
      </w:r>
    </w:p>
    <w:p w14:paraId="2C43FC03" w14:textId="77777777" w:rsidR="00987C74" w:rsidRPr="002C3669" w:rsidRDefault="00987C74" w:rsidP="00842853">
      <w:pPr>
        <w:pStyle w:val="Podnaslov"/>
      </w:pPr>
      <w:r w:rsidRPr="002C3669">
        <w:lastRenderedPageBreak/>
        <w:t>The</w:t>
      </w:r>
      <w:r w:rsidRPr="002C3669">
        <w:rPr>
          <w:spacing w:val="-4"/>
        </w:rPr>
        <w:t xml:space="preserve"> </w:t>
      </w:r>
      <w:r w:rsidRPr="002C3669">
        <w:t>Zero</w:t>
      </w:r>
      <w:r w:rsidRPr="002C3669">
        <w:rPr>
          <w:spacing w:val="-3"/>
        </w:rPr>
        <w:t xml:space="preserve"> </w:t>
      </w:r>
      <w:r w:rsidRPr="002C3669">
        <w:t>calibration</w:t>
      </w:r>
      <w:r w:rsidRPr="002C3669">
        <w:rPr>
          <w:spacing w:val="-3"/>
        </w:rPr>
        <w:t xml:space="preserve"> </w:t>
      </w:r>
      <w:r w:rsidRPr="002C3669">
        <w:t>button</w:t>
      </w:r>
      <w:r w:rsidRPr="002C3669">
        <w:rPr>
          <w:spacing w:val="-3"/>
        </w:rPr>
        <w:t xml:space="preserve"> </w:t>
      </w:r>
      <w:r w:rsidRPr="002C3669">
        <w:t>is</w:t>
      </w:r>
      <w:r w:rsidRPr="002C3669">
        <w:rPr>
          <w:spacing w:val="-3"/>
        </w:rPr>
        <w:t xml:space="preserve"> </w:t>
      </w:r>
      <w:r w:rsidRPr="002C3669">
        <w:t>used</w:t>
      </w:r>
      <w:r w:rsidRPr="002C3669">
        <w:rPr>
          <w:spacing w:val="-3"/>
        </w:rPr>
        <w:t xml:space="preserve"> </w:t>
      </w:r>
      <w:r w:rsidRPr="002C3669">
        <w:t>to</w:t>
      </w:r>
      <w:r w:rsidRPr="002C3669">
        <w:rPr>
          <w:spacing w:val="-3"/>
        </w:rPr>
        <w:t xml:space="preserve"> </w:t>
      </w:r>
      <w:r w:rsidRPr="002C3669">
        <w:t>calibrate</w:t>
      </w:r>
      <w:r w:rsidRPr="002C3669">
        <w:rPr>
          <w:spacing w:val="-3"/>
        </w:rPr>
        <w:t xml:space="preserve"> </w:t>
      </w:r>
      <w:r w:rsidRPr="002C3669">
        <w:t>the</w:t>
      </w:r>
      <w:r w:rsidRPr="002C3669">
        <w:rPr>
          <w:spacing w:val="-3"/>
        </w:rPr>
        <w:t xml:space="preserve"> </w:t>
      </w:r>
      <w:r w:rsidRPr="002C3669">
        <w:t>Hall</w:t>
      </w:r>
      <w:r w:rsidRPr="002C3669">
        <w:rPr>
          <w:spacing w:val="-3"/>
        </w:rPr>
        <w:t xml:space="preserve"> </w:t>
      </w:r>
      <w:r w:rsidRPr="002C3669">
        <w:t>sensors.</w:t>
      </w:r>
    </w:p>
    <w:p w14:paraId="4727CD51" w14:textId="77777777" w:rsidR="00987C74" w:rsidRPr="002C3669" w:rsidRDefault="00987C74" w:rsidP="00987C74">
      <w:r w:rsidRPr="00842853">
        <w:rPr>
          <w:highlight w:val="yellow"/>
        </w:rPr>
        <w:t>It is important to ensure that during calibration the string current is 0 A</w:t>
      </w:r>
    </w:p>
    <w:p w14:paraId="5CFC682D" w14:textId="77777777" w:rsidR="00987C74" w:rsidRPr="002C3669" w:rsidRDefault="00987C74" w:rsidP="00842853">
      <w:pPr>
        <w:jc w:val="center"/>
      </w:pPr>
      <w:r w:rsidRPr="002C3669">
        <w:rPr>
          <w:noProof/>
        </w:rPr>
        <w:drawing>
          <wp:inline distT="0" distB="0" distL="0" distR="0" wp14:anchorId="07A4E2FB" wp14:editId="5BA47573">
            <wp:extent cx="6288044" cy="3593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7035" cy="3598943"/>
                    </a:xfrm>
                    <a:prstGeom prst="rect">
                      <a:avLst/>
                    </a:prstGeom>
                  </pic:spPr>
                </pic:pic>
              </a:graphicData>
            </a:graphic>
          </wp:inline>
        </w:drawing>
      </w:r>
    </w:p>
    <w:p w14:paraId="5A3578B0" w14:textId="77777777" w:rsidR="00987C74" w:rsidRPr="002C3669" w:rsidRDefault="00987C74" w:rsidP="00FE7A74">
      <w:pPr>
        <w:pStyle w:val="Naslov3"/>
        <w:rPr>
          <w:w w:val="115"/>
        </w:rPr>
      </w:pPr>
      <w:bookmarkStart w:id="37" w:name="_Toc131082472"/>
      <w:r w:rsidRPr="002C3669">
        <w:rPr>
          <w:w w:val="115"/>
        </w:rPr>
        <w:t>Voltage Measurement</w:t>
      </w:r>
      <w:bookmarkEnd w:id="37"/>
    </w:p>
    <w:p w14:paraId="5063D8D2" w14:textId="77777777" w:rsidR="00987C74" w:rsidRPr="002C3669" w:rsidRDefault="00987C74" w:rsidP="00842853">
      <w:pPr>
        <w:pStyle w:val="Nastevanje"/>
      </w:pPr>
      <w:r w:rsidRPr="002C3669">
        <w:t>The</w:t>
      </w:r>
      <w:r w:rsidRPr="002C3669">
        <w:rPr>
          <w:spacing w:val="1"/>
        </w:rPr>
        <w:t xml:space="preserve"> </w:t>
      </w:r>
      <w:r w:rsidRPr="002C3669">
        <w:t>string</w:t>
      </w:r>
      <w:r w:rsidRPr="002C3669">
        <w:rPr>
          <w:spacing w:val="2"/>
        </w:rPr>
        <w:t xml:space="preserve"> </w:t>
      </w:r>
      <w:r w:rsidRPr="002C3669">
        <w:t>sensor</w:t>
      </w:r>
      <w:r w:rsidRPr="002C3669">
        <w:rPr>
          <w:spacing w:val="2"/>
        </w:rPr>
        <w:t xml:space="preserve"> </w:t>
      </w:r>
      <w:r w:rsidRPr="002C3669">
        <w:t>allows</w:t>
      </w:r>
      <w:r w:rsidRPr="002C3669">
        <w:rPr>
          <w:spacing w:val="2"/>
        </w:rPr>
        <w:t xml:space="preserve"> </w:t>
      </w:r>
      <w:r w:rsidRPr="002C3669">
        <w:t>2</w:t>
      </w:r>
      <w:r w:rsidRPr="002C3669">
        <w:rPr>
          <w:spacing w:val="2"/>
        </w:rPr>
        <w:t xml:space="preserve"> </w:t>
      </w:r>
      <w:r w:rsidRPr="002C3669">
        <w:t>ways</w:t>
      </w:r>
      <w:r w:rsidRPr="002C3669">
        <w:rPr>
          <w:spacing w:val="2"/>
        </w:rPr>
        <w:t xml:space="preserve"> </w:t>
      </w:r>
      <w:r w:rsidRPr="002C3669">
        <w:t>of</w:t>
      </w:r>
      <w:r w:rsidRPr="002C3669">
        <w:rPr>
          <w:spacing w:val="2"/>
        </w:rPr>
        <w:t xml:space="preserve"> </w:t>
      </w:r>
      <w:r w:rsidRPr="002C3669">
        <w:t>measuring</w:t>
      </w:r>
      <w:r w:rsidRPr="002C3669">
        <w:rPr>
          <w:spacing w:val="1"/>
        </w:rPr>
        <w:t xml:space="preserve"> </w:t>
      </w:r>
      <w:r w:rsidRPr="002C3669">
        <w:t>the</w:t>
      </w:r>
      <w:r w:rsidRPr="002C3669">
        <w:rPr>
          <w:spacing w:val="2"/>
        </w:rPr>
        <w:t xml:space="preserve"> </w:t>
      </w:r>
      <w:r w:rsidRPr="002C3669">
        <w:t>string</w:t>
      </w:r>
      <w:r w:rsidRPr="002C3669">
        <w:rPr>
          <w:spacing w:val="2"/>
        </w:rPr>
        <w:t xml:space="preserve"> </w:t>
      </w:r>
      <w:r w:rsidRPr="002C3669">
        <w:t>voltage:</w:t>
      </w:r>
      <w:r w:rsidRPr="002C3669">
        <w:rPr>
          <w:spacing w:val="2"/>
        </w:rPr>
        <w:t xml:space="preserve"> </w:t>
      </w:r>
      <w:r w:rsidRPr="002C3669">
        <w:t>as</w:t>
      </w:r>
      <w:r w:rsidRPr="002C3669">
        <w:rPr>
          <w:spacing w:val="2"/>
        </w:rPr>
        <w:t xml:space="preserve"> </w:t>
      </w:r>
      <w:r w:rsidRPr="002C3669">
        <w:t>the</w:t>
      </w:r>
      <w:r w:rsidRPr="002C3669">
        <w:rPr>
          <w:spacing w:val="2"/>
        </w:rPr>
        <w:t xml:space="preserve"> </w:t>
      </w:r>
      <w:r w:rsidRPr="002C3669">
        <w:t>sum</w:t>
      </w:r>
      <w:r w:rsidRPr="002C3669">
        <w:rPr>
          <w:spacing w:val="2"/>
        </w:rPr>
        <w:t xml:space="preserve"> </w:t>
      </w:r>
      <w:r w:rsidRPr="002C3669">
        <w:t>of</w:t>
      </w:r>
      <w:r w:rsidRPr="002C3669">
        <w:rPr>
          <w:spacing w:val="2"/>
        </w:rPr>
        <w:t xml:space="preserve"> </w:t>
      </w:r>
      <w:r w:rsidRPr="002C3669">
        <w:t>the</w:t>
      </w:r>
      <w:r w:rsidRPr="002C3669">
        <w:rPr>
          <w:spacing w:val="1"/>
        </w:rPr>
        <w:t xml:space="preserve"> </w:t>
      </w:r>
      <w:r w:rsidRPr="002C3669">
        <w:t>voltage</w:t>
      </w:r>
      <w:r w:rsidRPr="002C3669">
        <w:rPr>
          <w:spacing w:val="2"/>
        </w:rPr>
        <w:t xml:space="preserve"> </w:t>
      </w:r>
      <w:r w:rsidRPr="002C3669">
        <w:t>of</w:t>
      </w:r>
      <w:r w:rsidRPr="002C3669">
        <w:rPr>
          <w:spacing w:val="2"/>
        </w:rPr>
        <w:t xml:space="preserve"> </w:t>
      </w:r>
      <w:r w:rsidRPr="002C3669">
        <w:t>the</w:t>
      </w:r>
      <w:r w:rsidRPr="002C3669">
        <w:rPr>
          <w:spacing w:val="1"/>
        </w:rPr>
        <w:t xml:space="preserve"> </w:t>
      </w:r>
      <w:r w:rsidRPr="002C3669">
        <w:t>batteries in the string or directly. Since we have to work with dangerously high voltage when</w:t>
      </w:r>
      <w:r w:rsidRPr="002C3669">
        <w:rPr>
          <w:spacing w:val="1"/>
        </w:rPr>
        <w:t xml:space="preserve"> </w:t>
      </w:r>
      <w:r w:rsidRPr="002C3669">
        <w:t>measuring the voltage directly, it is recommended to use the summation of the voltage of individual</w:t>
      </w:r>
      <w:r w:rsidRPr="002C3669">
        <w:rPr>
          <w:spacing w:val="-64"/>
        </w:rPr>
        <w:t xml:space="preserve"> </w:t>
      </w:r>
      <w:r w:rsidRPr="002C3669">
        <w:rPr>
          <w:w w:val="105"/>
        </w:rPr>
        <w:t>batteries</w:t>
      </w:r>
      <w:r w:rsidRPr="002C3669">
        <w:rPr>
          <w:spacing w:val="-9"/>
          <w:w w:val="105"/>
        </w:rPr>
        <w:t xml:space="preserve"> </w:t>
      </w:r>
      <w:r w:rsidRPr="002C3669">
        <w:rPr>
          <w:w w:val="105"/>
        </w:rPr>
        <w:t>where</w:t>
      </w:r>
      <w:r w:rsidRPr="002C3669">
        <w:rPr>
          <w:spacing w:val="-8"/>
          <w:w w:val="105"/>
        </w:rPr>
        <w:t xml:space="preserve"> </w:t>
      </w:r>
      <w:r w:rsidRPr="002C3669">
        <w:rPr>
          <w:w w:val="105"/>
        </w:rPr>
        <w:t>possible.</w:t>
      </w:r>
    </w:p>
    <w:p w14:paraId="2181C4CF" w14:textId="77777777" w:rsidR="00987C74" w:rsidRPr="002C3669" w:rsidRDefault="00987C74" w:rsidP="00842853">
      <w:pPr>
        <w:jc w:val="center"/>
      </w:pPr>
      <w:r w:rsidRPr="00842853">
        <w:drawing>
          <wp:inline distT="0" distB="0" distL="0" distR="0" wp14:anchorId="4F3A9471" wp14:editId="155DA0D3">
            <wp:extent cx="6289040" cy="3835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89040" cy="3835400"/>
                    </a:xfrm>
                    <a:prstGeom prst="rect">
                      <a:avLst/>
                    </a:prstGeom>
                  </pic:spPr>
                </pic:pic>
              </a:graphicData>
            </a:graphic>
          </wp:inline>
        </w:drawing>
      </w:r>
    </w:p>
    <w:p w14:paraId="0A680ED9" w14:textId="77777777" w:rsidR="00987C74" w:rsidRPr="002C3669" w:rsidRDefault="00987C74" w:rsidP="00FE7A74">
      <w:pPr>
        <w:pStyle w:val="Naslov3"/>
        <w:rPr>
          <w:w w:val="115"/>
        </w:rPr>
      </w:pPr>
      <w:bookmarkStart w:id="38" w:name="_Toc131082473"/>
      <w:r w:rsidRPr="002C3669">
        <w:rPr>
          <w:w w:val="115"/>
        </w:rPr>
        <w:lastRenderedPageBreak/>
        <w:t>Conﬁguration ﬁle</w:t>
      </w:r>
      <w:bookmarkEnd w:id="38"/>
    </w:p>
    <w:p w14:paraId="550E3F8C" w14:textId="77777777" w:rsidR="00987C74" w:rsidRPr="002C3669" w:rsidRDefault="00987C74" w:rsidP="00842853">
      <w:pPr>
        <w:pStyle w:val="Nastevanje"/>
      </w:pPr>
      <w:r w:rsidRPr="002C3669">
        <w:t>It</w:t>
      </w:r>
      <w:r w:rsidRPr="002C3669">
        <w:rPr>
          <w:spacing w:val="2"/>
        </w:rPr>
        <w:t xml:space="preserve"> </w:t>
      </w:r>
      <w:r w:rsidRPr="002C3669">
        <w:t>is</w:t>
      </w:r>
      <w:r w:rsidRPr="002C3669">
        <w:rPr>
          <w:spacing w:val="2"/>
        </w:rPr>
        <w:t xml:space="preserve"> </w:t>
      </w:r>
      <w:r w:rsidRPr="002C3669">
        <w:t>possible</w:t>
      </w:r>
      <w:r w:rsidRPr="002C3669">
        <w:rPr>
          <w:spacing w:val="2"/>
        </w:rPr>
        <w:t xml:space="preserve"> </w:t>
      </w:r>
      <w:r w:rsidRPr="002C3669">
        <w:t>to</w:t>
      </w:r>
      <w:r w:rsidRPr="002C3669">
        <w:rPr>
          <w:spacing w:val="3"/>
        </w:rPr>
        <w:t xml:space="preserve"> </w:t>
      </w:r>
      <w:r w:rsidRPr="002C3669">
        <w:t>easily</w:t>
      </w:r>
      <w:r w:rsidRPr="002C3669">
        <w:rPr>
          <w:spacing w:val="2"/>
        </w:rPr>
        <w:t xml:space="preserve"> </w:t>
      </w:r>
      <w:r w:rsidRPr="002C3669">
        <w:t>save</w:t>
      </w:r>
      <w:r w:rsidRPr="002C3669">
        <w:rPr>
          <w:spacing w:val="2"/>
        </w:rPr>
        <w:t xml:space="preserve"> </w:t>
      </w:r>
      <w:r w:rsidRPr="002C3669">
        <w:t>the</w:t>
      </w:r>
      <w:r w:rsidRPr="002C3669">
        <w:rPr>
          <w:spacing w:val="2"/>
        </w:rPr>
        <w:t xml:space="preserve"> </w:t>
      </w:r>
      <w:r w:rsidRPr="002C3669">
        <w:t>string</w:t>
      </w:r>
      <w:r w:rsidRPr="002C3669">
        <w:rPr>
          <w:spacing w:val="3"/>
        </w:rPr>
        <w:t xml:space="preserve"> </w:t>
      </w:r>
      <w:r w:rsidRPr="002C3669">
        <w:t>sensor</w:t>
      </w:r>
      <w:r w:rsidRPr="002C3669">
        <w:rPr>
          <w:spacing w:val="2"/>
        </w:rPr>
        <w:t xml:space="preserve"> </w:t>
      </w:r>
      <w:r w:rsidRPr="002C3669">
        <w:t>settings</w:t>
      </w:r>
      <w:r w:rsidRPr="002C3669">
        <w:rPr>
          <w:spacing w:val="2"/>
        </w:rPr>
        <w:t xml:space="preserve"> </w:t>
      </w:r>
      <w:r w:rsidRPr="002C3669">
        <w:t>to</w:t>
      </w:r>
      <w:r w:rsidRPr="002C3669">
        <w:rPr>
          <w:spacing w:val="2"/>
        </w:rPr>
        <w:t xml:space="preserve"> </w:t>
      </w:r>
      <w:r w:rsidRPr="002C3669">
        <w:t>a</w:t>
      </w:r>
      <w:r w:rsidRPr="002C3669">
        <w:rPr>
          <w:spacing w:val="2"/>
        </w:rPr>
        <w:t xml:space="preserve"> </w:t>
      </w:r>
      <w:r w:rsidRPr="002C3669">
        <w:t>ﬁle.</w:t>
      </w:r>
    </w:p>
    <w:p w14:paraId="1EA8B7DA" w14:textId="77777777" w:rsidR="00987C74" w:rsidRPr="002C3669" w:rsidRDefault="00987C74" w:rsidP="00842853">
      <w:pPr>
        <w:jc w:val="center"/>
      </w:pPr>
      <w:r w:rsidRPr="002C3669">
        <w:rPr>
          <w:noProof/>
        </w:rPr>
        <w:drawing>
          <wp:inline distT="0" distB="0" distL="0" distR="0" wp14:anchorId="43EF7619" wp14:editId="549286CE">
            <wp:extent cx="6289040" cy="38754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89040" cy="3875405"/>
                    </a:xfrm>
                    <a:prstGeom prst="rect">
                      <a:avLst/>
                    </a:prstGeom>
                  </pic:spPr>
                </pic:pic>
              </a:graphicData>
            </a:graphic>
          </wp:inline>
        </w:drawing>
      </w:r>
    </w:p>
    <w:p w14:paraId="49A1DF71" w14:textId="77777777" w:rsidR="00987C74" w:rsidRPr="002C3669" w:rsidRDefault="00987C74" w:rsidP="00842853">
      <w:pPr>
        <w:pStyle w:val="Nastevanje"/>
      </w:pPr>
      <w:r w:rsidRPr="002C3669">
        <w:t>And</w:t>
      </w:r>
      <w:r w:rsidRPr="002C3669">
        <w:rPr>
          <w:spacing w:val="-4"/>
        </w:rPr>
        <w:t xml:space="preserve"> </w:t>
      </w:r>
      <w:r w:rsidRPr="002C3669">
        <w:t>reading</w:t>
      </w:r>
      <w:r w:rsidRPr="002C3669">
        <w:rPr>
          <w:spacing w:val="-3"/>
        </w:rPr>
        <w:t xml:space="preserve"> </w:t>
      </w:r>
      <w:r w:rsidRPr="002C3669">
        <w:t>all</w:t>
      </w:r>
      <w:r w:rsidRPr="002C3669">
        <w:rPr>
          <w:spacing w:val="-4"/>
        </w:rPr>
        <w:t xml:space="preserve"> </w:t>
      </w:r>
      <w:r w:rsidRPr="002C3669">
        <w:t>the</w:t>
      </w:r>
      <w:r w:rsidRPr="002C3669">
        <w:rPr>
          <w:spacing w:val="-3"/>
        </w:rPr>
        <w:t xml:space="preserve"> </w:t>
      </w:r>
      <w:r w:rsidRPr="002C3669">
        <w:t>instructions</w:t>
      </w:r>
      <w:r w:rsidRPr="002C3669">
        <w:rPr>
          <w:spacing w:val="-4"/>
        </w:rPr>
        <w:t xml:space="preserve"> </w:t>
      </w:r>
      <w:r w:rsidRPr="002C3669">
        <w:t>from</w:t>
      </w:r>
      <w:r w:rsidRPr="002C3669">
        <w:rPr>
          <w:spacing w:val="-3"/>
        </w:rPr>
        <w:t xml:space="preserve"> </w:t>
      </w:r>
      <w:r w:rsidRPr="002C3669">
        <w:t>this</w:t>
      </w:r>
      <w:r w:rsidRPr="002C3669">
        <w:rPr>
          <w:spacing w:val="-3"/>
        </w:rPr>
        <w:t xml:space="preserve"> </w:t>
      </w:r>
      <w:r w:rsidRPr="002C3669">
        <w:t>one.</w:t>
      </w:r>
    </w:p>
    <w:p w14:paraId="6205C332" w14:textId="77777777" w:rsidR="00987C74" w:rsidRPr="002C3669" w:rsidRDefault="00987C74" w:rsidP="00842853">
      <w:pPr>
        <w:jc w:val="center"/>
      </w:pPr>
      <w:r w:rsidRPr="002C3669">
        <w:rPr>
          <w:noProof/>
        </w:rPr>
        <w:drawing>
          <wp:inline distT="0" distB="0" distL="0" distR="0" wp14:anchorId="144A71FE" wp14:editId="0703D8FF">
            <wp:extent cx="6289040" cy="3829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9040" cy="3829050"/>
                    </a:xfrm>
                    <a:prstGeom prst="rect">
                      <a:avLst/>
                    </a:prstGeom>
                  </pic:spPr>
                </pic:pic>
              </a:graphicData>
            </a:graphic>
          </wp:inline>
        </w:drawing>
      </w:r>
    </w:p>
    <w:p w14:paraId="121E4A81" w14:textId="77777777" w:rsidR="00987C74" w:rsidRPr="002C3669" w:rsidRDefault="00987C74" w:rsidP="00842853">
      <w:pPr>
        <w:pStyle w:val="Nastevanje"/>
      </w:pPr>
      <w:r w:rsidRPr="002C3669">
        <w:lastRenderedPageBreak/>
        <w:t>If</w:t>
      </w:r>
      <w:r w:rsidRPr="002C3669">
        <w:rPr>
          <w:spacing w:val="-3"/>
        </w:rPr>
        <w:t xml:space="preserve"> </w:t>
      </w:r>
      <w:r w:rsidRPr="002C3669">
        <w:t>we</w:t>
      </w:r>
      <w:r w:rsidRPr="002C3669">
        <w:rPr>
          <w:spacing w:val="-3"/>
        </w:rPr>
        <w:t xml:space="preserve"> </w:t>
      </w:r>
      <w:r w:rsidRPr="002C3669">
        <w:t>drag</w:t>
      </w:r>
      <w:r w:rsidRPr="002C3669">
        <w:rPr>
          <w:spacing w:val="-3"/>
        </w:rPr>
        <w:t xml:space="preserve"> </w:t>
      </w:r>
      <w:r w:rsidRPr="002C3669">
        <w:t>and</w:t>
      </w:r>
      <w:r w:rsidRPr="002C3669">
        <w:rPr>
          <w:spacing w:val="-3"/>
        </w:rPr>
        <w:t xml:space="preserve"> </w:t>
      </w:r>
      <w:r w:rsidRPr="002C3669">
        <w:t>drop</w:t>
      </w:r>
      <w:r w:rsidRPr="002C3669">
        <w:rPr>
          <w:spacing w:val="-2"/>
        </w:rPr>
        <w:t xml:space="preserve"> </w:t>
      </w:r>
      <w:r w:rsidRPr="002C3669">
        <w:t>the</w:t>
      </w:r>
      <w:r w:rsidRPr="002C3669">
        <w:rPr>
          <w:spacing w:val="-3"/>
        </w:rPr>
        <w:t xml:space="preserve"> </w:t>
      </w:r>
      <w:r w:rsidRPr="002C3669">
        <w:t>saved</w:t>
      </w:r>
      <w:r w:rsidRPr="002C3669">
        <w:rPr>
          <w:spacing w:val="-3"/>
        </w:rPr>
        <w:t xml:space="preserve"> </w:t>
      </w:r>
      <w:r w:rsidRPr="002C3669">
        <w:t>ﬁle</w:t>
      </w:r>
      <w:r w:rsidRPr="002C3669">
        <w:rPr>
          <w:spacing w:val="-3"/>
        </w:rPr>
        <w:t xml:space="preserve"> </w:t>
      </w:r>
      <w:r w:rsidRPr="002C3669">
        <w:t>onto</w:t>
      </w:r>
      <w:r w:rsidRPr="002C3669">
        <w:rPr>
          <w:spacing w:val="-2"/>
        </w:rPr>
        <w:t xml:space="preserve"> </w:t>
      </w:r>
      <w:r w:rsidRPr="002C3669">
        <w:t>the</w:t>
      </w:r>
      <w:r w:rsidRPr="002C3669">
        <w:rPr>
          <w:spacing w:val="-3"/>
        </w:rPr>
        <w:t xml:space="preserve"> </w:t>
      </w:r>
      <w:r w:rsidRPr="002C3669">
        <w:t>settings</w:t>
      </w:r>
      <w:r w:rsidRPr="002C3669">
        <w:rPr>
          <w:spacing w:val="-3"/>
        </w:rPr>
        <w:t xml:space="preserve"> </w:t>
      </w:r>
      <w:r w:rsidRPr="002C3669">
        <w:t>table,</w:t>
      </w:r>
      <w:r w:rsidRPr="002C3669">
        <w:rPr>
          <w:spacing w:val="-3"/>
        </w:rPr>
        <w:t xml:space="preserve"> </w:t>
      </w:r>
      <w:r w:rsidRPr="002C3669">
        <w:t>only</w:t>
      </w:r>
      <w:r w:rsidRPr="002C3669">
        <w:rPr>
          <w:spacing w:val="-2"/>
        </w:rPr>
        <w:t xml:space="preserve"> </w:t>
      </w:r>
      <w:r w:rsidRPr="002C3669">
        <w:t>the</w:t>
      </w:r>
      <w:r w:rsidRPr="002C3669">
        <w:rPr>
          <w:spacing w:val="-3"/>
        </w:rPr>
        <w:t xml:space="preserve"> </w:t>
      </w:r>
      <w:r w:rsidRPr="002C3669">
        <w:t>parameters</w:t>
      </w:r>
      <w:r w:rsidRPr="002C3669">
        <w:rPr>
          <w:spacing w:val="-3"/>
        </w:rPr>
        <w:t xml:space="preserve"> </w:t>
      </w:r>
      <w:r w:rsidRPr="002C3669">
        <w:t>that</w:t>
      </w:r>
      <w:r w:rsidRPr="002C3669">
        <w:rPr>
          <w:spacing w:val="-3"/>
        </w:rPr>
        <w:t xml:space="preserve"> </w:t>
      </w:r>
      <w:r w:rsidRPr="002C3669">
        <w:t>are</w:t>
      </w:r>
      <w:r w:rsidRPr="002C3669">
        <w:rPr>
          <w:spacing w:val="-3"/>
        </w:rPr>
        <w:t xml:space="preserve"> </w:t>
      </w:r>
      <w:r w:rsidRPr="002C3669">
        <w:t>in</w:t>
      </w:r>
      <w:r w:rsidRPr="002C3669">
        <w:rPr>
          <w:spacing w:val="-2"/>
        </w:rPr>
        <w:t xml:space="preserve"> </w:t>
      </w:r>
      <w:r w:rsidRPr="002C3669">
        <w:t>the</w:t>
      </w:r>
      <w:r w:rsidRPr="002C3669">
        <w:rPr>
          <w:spacing w:val="-3"/>
        </w:rPr>
        <w:t xml:space="preserve"> </w:t>
      </w:r>
      <w:r w:rsidRPr="002C3669">
        <w:t>table</w:t>
      </w:r>
      <w:r>
        <w:t xml:space="preserve"> </w:t>
      </w:r>
      <w:r w:rsidRPr="002C3669">
        <w:t>will</w:t>
      </w:r>
      <w:r w:rsidRPr="002C3669">
        <w:rPr>
          <w:spacing w:val="-5"/>
        </w:rPr>
        <w:t xml:space="preserve"> </w:t>
      </w:r>
      <w:r w:rsidRPr="002C3669">
        <w:t>be</w:t>
      </w:r>
      <w:r w:rsidRPr="002C3669">
        <w:rPr>
          <w:spacing w:val="-5"/>
        </w:rPr>
        <w:t xml:space="preserve"> </w:t>
      </w:r>
      <w:r w:rsidRPr="002C3669">
        <w:t>entered</w:t>
      </w:r>
      <w:r w:rsidRPr="002C3669">
        <w:rPr>
          <w:spacing w:val="-4"/>
        </w:rPr>
        <w:t xml:space="preserve"> </w:t>
      </w:r>
      <w:r w:rsidRPr="002C3669">
        <w:t>from</w:t>
      </w:r>
      <w:r w:rsidRPr="002C3669">
        <w:rPr>
          <w:spacing w:val="-5"/>
        </w:rPr>
        <w:t xml:space="preserve"> </w:t>
      </w:r>
      <w:r w:rsidRPr="002C3669">
        <w:t>the</w:t>
      </w:r>
      <w:r w:rsidRPr="002C3669">
        <w:rPr>
          <w:spacing w:val="-4"/>
        </w:rPr>
        <w:t xml:space="preserve"> </w:t>
      </w:r>
      <w:r w:rsidRPr="002C3669">
        <w:t>ﬁle.</w:t>
      </w:r>
    </w:p>
    <w:p w14:paraId="2F1CFB93" w14:textId="77777777" w:rsidR="00987C74" w:rsidRPr="002C3669" w:rsidRDefault="00987C74" w:rsidP="00842853">
      <w:pPr>
        <w:pStyle w:val="Naslov1"/>
      </w:pPr>
      <w:bookmarkStart w:id="39" w:name="_Toc131079669"/>
      <w:bookmarkStart w:id="40" w:name="_Toc131082474"/>
      <w:r w:rsidRPr="002C3669">
        <w:lastRenderedPageBreak/>
        <w:t>Troubleshooting</w:t>
      </w:r>
      <w:bookmarkEnd w:id="39"/>
      <w:bookmarkEnd w:id="40"/>
    </w:p>
    <w:p w14:paraId="05EBFF89" w14:textId="77777777" w:rsidR="00987C74" w:rsidRPr="002C3669" w:rsidRDefault="00987C74" w:rsidP="00987C74">
      <w:r w:rsidRPr="002C3669">
        <w:t>If you are having problems with the system, try the appropriate solutions below. This may fix a system error that is the result of one of the most common system failures or installation mistakes. In any case, our technical support will be able to help you, it is at in</w:t>
      </w:r>
      <w:r>
        <w:t xml:space="preserve"> </w:t>
      </w:r>
      <w:hyperlink r:id="rId42" w:history="1">
        <w:r w:rsidRPr="002C3669">
          <w:rPr>
            <w:rStyle w:val="Hiperpovezava"/>
            <w:rFonts w:ascii="HelveticaNeueLT Pro 57 Cn" w:eastAsiaTheme="majorEastAsia" w:hAnsi="HelveticaNeueLT Pro 57 Cn" w:cstheme="minorHAnsi"/>
            <w:szCs w:val="22"/>
            <w:u w:val="none"/>
          </w:rPr>
          <w:t>http://</w:t>
        </w:r>
        <w:proofErr w:type="spellStart"/>
        <w:r w:rsidRPr="002C3669">
          <w:rPr>
            <w:rStyle w:val="Hiperpovezava"/>
            <w:rFonts w:ascii="HelveticaNeueLT Pro 57 Cn" w:eastAsiaTheme="majorEastAsia" w:hAnsi="HelveticaNeueLT Pro 57 Cn" w:cstheme="minorHAnsi"/>
            <w:szCs w:val="22"/>
            <w:u w:val="none"/>
          </w:rPr>
          <w:t>support.robotina.com</w:t>
        </w:r>
        <w:proofErr w:type="spellEnd"/>
      </w:hyperlink>
      <w:r w:rsidRPr="002C3669">
        <w:t>.</w:t>
      </w:r>
    </w:p>
    <w:p w14:paraId="49B6E909" w14:textId="77777777" w:rsidR="00987C74" w:rsidRPr="002C3669" w:rsidRDefault="00987C74" w:rsidP="00987C74">
      <w:r w:rsidRPr="002C3669">
        <w:t>By trying the solutions listed below, our technical support will also be more effective in identifying errors and will help you more effectively.</w:t>
      </w:r>
    </w:p>
    <w:p w14:paraId="0916D5F0" w14:textId="77777777" w:rsidR="00987C74" w:rsidRPr="002C3669" w:rsidRDefault="00987C74" w:rsidP="00987C74">
      <w:r w:rsidRPr="002C3669">
        <w:t>The power supply and the power supply of all components are connected correctly</w:t>
      </w:r>
    </w:p>
    <w:p w14:paraId="4C1A1F98" w14:textId="77777777" w:rsidR="00987C74" w:rsidRPr="002C3669" w:rsidRDefault="00987C74" w:rsidP="00987C74">
      <w:r w:rsidRPr="002C3669">
        <w:t>Communication cables are properly connected (it is best to check each one step by step)</w:t>
      </w:r>
    </w:p>
    <w:p w14:paraId="213AE808" w14:textId="77777777" w:rsidR="00987C74" w:rsidRPr="002C3669" w:rsidRDefault="00987C74" w:rsidP="00987C74">
      <w:r w:rsidRPr="002C3669">
        <w:t>Check that the hall sensor is facing correctly (there is an arrow on it showing the direction of the electric current)</w:t>
      </w:r>
    </w:p>
    <w:p w14:paraId="6BE43E44" w14:textId="77777777" w:rsidR="00987C74" w:rsidRPr="002C3669" w:rsidRDefault="00987C74" w:rsidP="00987C74">
      <w:r w:rsidRPr="002C3669">
        <w:t>Check LED on Cell sensor and String master (is green breathing mode or constant red)</w:t>
      </w:r>
    </w:p>
    <w:p w14:paraId="2E359BDC" w14:textId="77777777" w:rsidR="00987C74" w:rsidRPr="002C3669" w:rsidRDefault="00987C74" w:rsidP="00987C74">
      <w:r w:rsidRPr="002C3669">
        <w:t>One of the possible causes of malfunction may also be incorrect initial system configuration.</w:t>
      </w:r>
    </w:p>
    <w:p w14:paraId="59A902CA" w14:textId="77777777" w:rsidR="00987C74" w:rsidRPr="002C3669" w:rsidRDefault="00987C74" w:rsidP="00987C74">
      <w:r w:rsidRPr="002C3669">
        <w:t>The initial configuration of the system can only be done by an authorized person! Contact an authorized person for any problems.</w:t>
      </w:r>
    </w:p>
    <w:p w14:paraId="43DCDE3E" w14:textId="77777777" w:rsidR="00987C74" w:rsidRPr="002C3669" w:rsidRDefault="00987C74" w:rsidP="00987C74">
      <w:pPr>
        <w:rPr>
          <w:rStyle w:val="Hiperpovezava"/>
          <w:rFonts w:ascii="HelveticaNeueLT Pro 57 Cn" w:eastAsiaTheme="majorEastAsia" w:hAnsi="HelveticaNeueLT Pro 57 Cn" w:cstheme="minorHAnsi"/>
          <w:szCs w:val="22"/>
          <w:u w:val="none"/>
        </w:rPr>
      </w:pPr>
      <w:r w:rsidRPr="002C3669">
        <w:rPr>
          <w:rStyle w:val="PodnaslovZnak"/>
          <w:rFonts w:ascii="HelveticaNeueLT Pro 57 Cn" w:hAnsi="HelveticaNeueLT Pro 57 Cn"/>
          <w:szCs w:val="22"/>
        </w:rPr>
        <w:t>Robotina Help Desk in</w:t>
      </w:r>
      <w:r>
        <w:rPr>
          <w:rStyle w:val="PodnaslovZnak"/>
          <w:rFonts w:ascii="HelveticaNeueLT Pro 57 Cn" w:hAnsi="HelveticaNeueLT Pro 57 Cn"/>
          <w:b w:val="0"/>
          <w:bCs w:val="0"/>
          <w:szCs w:val="22"/>
        </w:rPr>
        <w:t xml:space="preserve"> </w:t>
      </w:r>
      <w:hyperlink r:id="rId43" w:history="1">
        <w:r w:rsidRPr="002C3669">
          <w:rPr>
            <w:rStyle w:val="Hiperpovezava"/>
            <w:rFonts w:ascii="HelveticaNeueLT Pro 57 Cn" w:eastAsiaTheme="majorEastAsia" w:hAnsi="HelveticaNeueLT Pro 57 Cn" w:cstheme="minorHAnsi"/>
            <w:szCs w:val="22"/>
            <w:u w:val="none"/>
          </w:rPr>
          <w:t>http://</w:t>
        </w:r>
        <w:proofErr w:type="spellStart"/>
        <w:r w:rsidRPr="002C3669">
          <w:rPr>
            <w:rStyle w:val="Hiperpovezava"/>
            <w:rFonts w:ascii="HelveticaNeueLT Pro 57 Cn" w:eastAsiaTheme="majorEastAsia" w:hAnsi="HelveticaNeueLT Pro 57 Cn" w:cstheme="minorHAnsi"/>
            <w:szCs w:val="22"/>
            <w:u w:val="none"/>
          </w:rPr>
          <w:t>support.robotina.com</w:t>
        </w:r>
        <w:proofErr w:type="spellEnd"/>
      </w:hyperlink>
    </w:p>
    <w:p w14:paraId="0B46C8B8" w14:textId="77777777" w:rsidR="00987C74" w:rsidRPr="002C3669" w:rsidRDefault="00987C74" w:rsidP="00987C74">
      <w:r w:rsidRPr="002C3669">
        <w:rPr>
          <w:noProof/>
        </w:rPr>
        <w:drawing>
          <wp:inline distT="0" distB="0" distL="0" distR="0" wp14:anchorId="39A85932" wp14:editId="0A72B39A">
            <wp:extent cx="1104762" cy="1104762"/>
            <wp:effectExtent l="0" t="0" r="635" b="635"/>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04762" cy="1104762"/>
                    </a:xfrm>
                    <a:prstGeom prst="rect">
                      <a:avLst/>
                    </a:prstGeom>
                  </pic:spPr>
                </pic:pic>
              </a:graphicData>
            </a:graphic>
          </wp:inline>
        </w:drawing>
      </w:r>
    </w:p>
    <w:p w14:paraId="56DB9927" w14:textId="358EE64E" w:rsidR="00D93D2D" w:rsidRPr="00D93D2D" w:rsidRDefault="00D93D2D" w:rsidP="00987C74"/>
    <w:sectPr w:rsidR="00D93D2D" w:rsidRPr="00D93D2D" w:rsidSect="0096058C">
      <w:headerReference w:type="default" r:id="rId45"/>
      <w:footerReference w:type="default" r:id="rId46"/>
      <w:headerReference w:type="first" r:id="rId47"/>
      <w:footerReference w:type="first" r:id="rId48"/>
      <w:pgSz w:w="11906" w:h="16838"/>
      <w:pgMar w:top="1134" w:right="964" w:bottom="1134" w:left="1134" w:header="425" w:footer="3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F7685" w14:textId="77777777" w:rsidR="002739F1" w:rsidRDefault="002739F1" w:rsidP="00987C74">
      <w:r>
        <w:separator/>
      </w:r>
    </w:p>
  </w:endnote>
  <w:endnote w:type="continuationSeparator" w:id="0">
    <w:p w14:paraId="20CAF287" w14:textId="77777777" w:rsidR="002739F1" w:rsidRDefault="002739F1" w:rsidP="00987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Pro 47 LtCn">
    <w:panose1 w:val="020B0406020202030204"/>
    <w:charset w:val="00"/>
    <w:family w:val="swiss"/>
    <w:notTrueType/>
    <w:pitch w:val="variable"/>
    <w:sig w:usb0="800000AF" w:usb1="5000205B" w:usb2="00000000" w:usb3="00000000" w:csb0="0000009B" w:csb1="00000000"/>
  </w:font>
  <w:font w:name="HelveticaNeueLT Pro 57 Cn">
    <w:panose1 w:val="020B0506030502030204"/>
    <w:charset w:val="00"/>
    <w:family w:val="swiss"/>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168818"/>
      <w:docPartObj>
        <w:docPartGallery w:val="Page Numbers (Bottom of Page)"/>
        <w:docPartUnique/>
      </w:docPartObj>
    </w:sdtPr>
    <w:sdtContent>
      <w:p w14:paraId="689B50C3" w14:textId="35FF31C6" w:rsidR="00A52003" w:rsidRDefault="00A52003" w:rsidP="00515B14">
        <w:pPr>
          <w:pStyle w:val="Noga"/>
          <w:pBdr>
            <w:top w:val="single" w:sz="4" w:space="1" w:color="808080" w:themeColor="background1" w:themeShade="80"/>
          </w:pBdr>
        </w:pPr>
        <w:r>
          <w:fldChar w:fldCharType="begin"/>
        </w:r>
        <w:r>
          <w:instrText>PAGE   \* MERGEFORMAT</w:instrText>
        </w:r>
        <w:r>
          <w:fldChar w:fldCharType="separate"/>
        </w:r>
        <w:r>
          <w:rPr>
            <w:lang w:val="sl-SI"/>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2126"/>
      <w:gridCol w:w="2228"/>
    </w:tblGrid>
    <w:tr w:rsidR="004C0C15" w:rsidRPr="00C45147" w14:paraId="2AFE172A" w14:textId="77777777" w:rsidTr="0096058C">
      <w:tc>
        <w:tcPr>
          <w:tcW w:w="5382" w:type="dxa"/>
          <w:tcBorders>
            <w:top w:val="single" w:sz="4" w:space="0" w:color="BFBFBF" w:themeColor="background1" w:themeShade="BF"/>
          </w:tcBorders>
        </w:tcPr>
        <w:p w14:paraId="55F80CEF" w14:textId="7DAA9177" w:rsidR="004C0C15" w:rsidRPr="00C45147" w:rsidRDefault="004C0C15" w:rsidP="00987C74">
          <w:pPr>
            <w:pStyle w:val="Glava"/>
            <w:rPr>
              <w:lang w:val="en-GB"/>
            </w:rPr>
          </w:pPr>
          <w:r w:rsidRPr="00C45147">
            <w:rPr>
              <w:lang w:val="en-GB"/>
            </w:rPr>
            <w:t>Version</w:t>
          </w:r>
          <w:r w:rsidR="00C45147" w:rsidRPr="00C45147">
            <w:rPr>
              <w:lang w:val="en-GB"/>
            </w:rPr>
            <w:t xml:space="preserve">: </w:t>
          </w:r>
          <w:r w:rsidR="0018363C">
            <w:rPr>
              <w:lang w:val="en-GB"/>
            </w:rPr>
            <w:t>1</w:t>
          </w:r>
          <w:r w:rsidRPr="00C45147">
            <w:rPr>
              <w:lang w:val="en-GB"/>
            </w:rPr>
            <w:t>.0</w:t>
          </w:r>
        </w:p>
      </w:tc>
      <w:tc>
        <w:tcPr>
          <w:tcW w:w="2126" w:type="dxa"/>
          <w:tcBorders>
            <w:top w:val="single" w:sz="4" w:space="0" w:color="BFBFBF" w:themeColor="background1" w:themeShade="BF"/>
          </w:tcBorders>
        </w:tcPr>
        <w:p w14:paraId="2815035E" w14:textId="4E7A8130" w:rsidR="004C0C15" w:rsidRPr="00C45147" w:rsidRDefault="004C0C15" w:rsidP="00987C74">
          <w:pPr>
            <w:pStyle w:val="Glava"/>
            <w:rPr>
              <w:color w:val="808080" w:themeColor="background1" w:themeShade="80"/>
              <w:lang w:val="en-GB"/>
            </w:rPr>
          </w:pPr>
          <w:r w:rsidRPr="00C45147">
            <w:rPr>
              <w:lang w:val="en-GB"/>
            </w:rPr>
            <w:t>Robotina d.o.o.</w:t>
          </w:r>
        </w:p>
      </w:tc>
      <w:tc>
        <w:tcPr>
          <w:tcW w:w="2228" w:type="dxa"/>
          <w:vMerge w:val="restart"/>
          <w:tcBorders>
            <w:top w:val="single" w:sz="4" w:space="0" w:color="BFBFBF" w:themeColor="background1" w:themeShade="BF"/>
          </w:tcBorders>
        </w:tcPr>
        <w:p w14:paraId="492EFF1F" w14:textId="70309FB4" w:rsidR="004C0C15" w:rsidRPr="00C45147" w:rsidRDefault="004C0C15" w:rsidP="00987C74">
          <w:pPr>
            <w:pStyle w:val="Glava"/>
            <w:rPr>
              <w:color w:val="808080" w:themeColor="background1" w:themeShade="80"/>
              <w:lang w:val="en-GB"/>
            </w:rPr>
          </w:pPr>
          <w:r w:rsidRPr="00C45147">
            <w:rPr>
              <w:noProof/>
              <w:lang w:val="en-GB"/>
            </w:rPr>
            <w:drawing>
              <wp:inline distT="0" distB="0" distL="0" distR="0" wp14:anchorId="3FBBB556" wp14:editId="1846F291">
                <wp:extent cx="792000" cy="432000"/>
                <wp:effectExtent l="0" t="0" r="8255" b="635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000" cy="432000"/>
                        </a:xfrm>
                        <a:prstGeom prst="rect">
                          <a:avLst/>
                        </a:prstGeom>
                        <a:noFill/>
                      </pic:spPr>
                    </pic:pic>
                  </a:graphicData>
                </a:graphic>
              </wp:inline>
            </w:drawing>
          </w:r>
          <w:r w:rsidRPr="00C45147">
            <w:rPr>
              <w:noProof/>
              <w:lang w:val="en-GB"/>
            </w:rPr>
            <w:drawing>
              <wp:inline distT="0" distB="0" distL="0" distR="0" wp14:anchorId="228A2D12" wp14:editId="3178B242">
                <wp:extent cx="432000" cy="432000"/>
                <wp:effectExtent l="0" t="0" r="6350" b="6350"/>
                <wp:docPr id="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pic:spPr>
                    </pic:pic>
                  </a:graphicData>
                </a:graphic>
              </wp:inline>
            </w:drawing>
          </w:r>
        </w:p>
      </w:tc>
    </w:tr>
    <w:tr w:rsidR="004C0C15" w:rsidRPr="00C45147" w14:paraId="720EA7EB" w14:textId="77777777" w:rsidTr="0096058C">
      <w:tc>
        <w:tcPr>
          <w:tcW w:w="5382" w:type="dxa"/>
        </w:tcPr>
        <w:p w14:paraId="70CB63FF" w14:textId="6F4DA77E" w:rsidR="004C0C15" w:rsidRPr="00C45147" w:rsidRDefault="004C0C15" w:rsidP="00987C74">
          <w:pPr>
            <w:pStyle w:val="Glava"/>
            <w:rPr>
              <w:color w:val="808080" w:themeColor="background1" w:themeShade="80"/>
              <w:lang w:val="en-GB"/>
            </w:rPr>
          </w:pPr>
          <w:r w:rsidRPr="00C45147">
            <w:rPr>
              <w:lang w:val="en-GB"/>
            </w:rPr>
            <w:t>Date</w:t>
          </w:r>
          <w:r w:rsidR="00C45147" w:rsidRPr="00C45147">
            <w:rPr>
              <w:lang w:val="en-GB"/>
            </w:rPr>
            <w:t xml:space="preserve">: </w:t>
          </w:r>
          <w:r w:rsidR="0018363C">
            <w:rPr>
              <w:lang w:val="en-GB"/>
            </w:rPr>
            <w:t>30</w:t>
          </w:r>
          <w:r w:rsidRPr="00C45147">
            <w:rPr>
              <w:lang w:val="en-GB"/>
            </w:rPr>
            <w:t>.0</w:t>
          </w:r>
          <w:r w:rsidR="0018363C">
            <w:rPr>
              <w:lang w:val="en-GB"/>
            </w:rPr>
            <w:t>3</w:t>
          </w:r>
          <w:r w:rsidRPr="00C45147">
            <w:rPr>
              <w:lang w:val="en-GB"/>
            </w:rPr>
            <w:t>.202</w:t>
          </w:r>
          <w:r w:rsidR="0018363C">
            <w:rPr>
              <w:lang w:val="en-GB"/>
            </w:rPr>
            <w:t>3</w:t>
          </w:r>
        </w:p>
      </w:tc>
      <w:tc>
        <w:tcPr>
          <w:tcW w:w="2126" w:type="dxa"/>
        </w:tcPr>
        <w:p w14:paraId="45C82140" w14:textId="3AAD2C51" w:rsidR="004C0C15" w:rsidRPr="00C45147" w:rsidRDefault="00000000" w:rsidP="00987C74">
          <w:pPr>
            <w:pStyle w:val="Glava"/>
            <w:rPr>
              <w:color w:val="808080" w:themeColor="background1" w:themeShade="80"/>
              <w:lang w:val="en-GB"/>
            </w:rPr>
          </w:pPr>
          <w:hyperlink r:id="rId3" w:history="1">
            <w:r w:rsidR="004C0C15" w:rsidRPr="00C45147">
              <w:rPr>
                <w:rStyle w:val="Hiperpovezava"/>
                <w:rFonts w:ascii="Verdana" w:hAnsi="Verdana"/>
                <w:sz w:val="16"/>
                <w:szCs w:val="16"/>
                <w:lang w:val="en-GB"/>
              </w:rPr>
              <w:t>www.robotina.com</w:t>
            </w:r>
          </w:hyperlink>
        </w:p>
      </w:tc>
      <w:tc>
        <w:tcPr>
          <w:tcW w:w="2228" w:type="dxa"/>
          <w:vMerge/>
        </w:tcPr>
        <w:p w14:paraId="29B07895" w14:textId="7BAAE69D" w:rsidR="004C0C15" w:rsidRPr="00C45147" w:rsidRDefault="004C0C15" w:rsidP="00987C74">
          <w:pPr>
            <w:pStyle w:val="Glava"/>
            <w:rPr>
              <w:lang w:val="en-GB"/>
            </w:rPr>
          </w:pPr>
        </w:p>
      </w:tc>
    </w:tr>
    <w:tr w:rsidR="004C0C15" w:rsidRPr="00C45147" w14:paraId="375FC517" w14:textId="77777777" w:rsidTr="0096058C">
      <w:tc>
        <w:tcPr>
          <w:tcW w:w="5382" w:type="dxa"/>
        </w:tcPr>
        <w:p w14:paraId="374CE0A0" w14:textId="3D10E5B7" w:rsidR="004C0C15" w:rsidRPr="00C45147" w:rsidRDefault="004C0C15" w:rsidP="00987C74">
          <w:pPr>
            <w:pStyle w:val="Glava"/>
            <w:rPr>
              <w:color w:val="808080" w:themeColor="background1" w:themeShade="80"/>
              <w:lang w:val="en-GB"/>
            </w:rPr>
          </w:pPr>
          <w:r w:rsidRPr="00C45147">
            <w:rPr>
              <w:lang w:val="en-GB"/>
            </w:rPr>
            <w:t>Document No</w:t>
          </w:r>
          <w:r w:rsidR="00C45147" w:rsidRPr="00C45147">
            <w:rPr>
              <w:lang w:val="en-GB"/>
            </w:rPr>
            <w:t xml:space="preserve">: </w:t>
          </w:r>
          <w:r w:rsidR="001B00E1">
            <w:rPr>
              <w:lang w:val="en-GB"/>
            </w:rPr>
            <w:t>30032023</w:t>
          </w:r>
        </w:p>
      </w:tc>
      <w:tc>
        <w:tcPr>
          <w:tcW w:w="2126" w:type="dxa"/>
        </w:tcPr>
        <w:p w14:paraId="1B523684" w14:textId="007B89E1" w:rsidR="004C0C15" w:rsidRPr="00C45147" w:rsidRDefault="00000000" w:rsidP="00987C74">
          <w:pPr>
            <w:pStyle w:val="Glava"/>
            <w:rPr>
              <w:color w:val="808080" w:themeColor="background1" w:themeShade="80"/>
              <w:lang w:val="en-GB"/>
            </w:rPr>
          </w:pPr>
          <w:hyperlink r:id="rId4" w:history="1">
            <w:r w:rsidR="004C0C15" w:rsidRPr="00C45147">
              <w:rPr>
                <w:rStyle w:val="Hiperpovezava"/>
                <w:rFonts w:ascii="Verdana" w:hAnsi="Verdana"/>
                <w:color w:val="808080"/>
                <w:sz w:val="16"/>
                <w:szCs w:val="16"/>
                <w:lang w:val="en-GB"/>
              </w:rPr>
              <w:t>info@robotina.com</w:t>
            </w:r>
          </w:hyperlink>
        </w:p>
      </w:tc>
      <w:tc>
        <w:tcPr>
          <w:tcW w:w="2228" w:type="dxa"/>
          <w:vMerge/>
        </w:tcPr>
        <w:p w14:paraId="3C021801" w14:textId="7206A121" w:rsidR="004C0C15" w:rsidRPr="00C45147" w:rsidRDefault="004C0C15" w:rsidP="00987C74">
          <w:pPr>
            <w:pStyle w:val="Glava"/>
            <w:rPr>
              <w:lang w:val="en-GB"/>
            </w:rPr>
          </w:pPr>
        </w:p>
      </w:tc>
    </w:tr>
  </w:tbl>
  <w:p w14:paraId="2E7D4FEB" w14:textId="25A49535" w:rsidR="00A52003" w:rsidRPr="00C45147" w:rsidRDefault="00A52003" w:rsidP="00987C74">
    <w:pPr>
      <w:pStyle w:val="Glava"/>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35AA3" w14:textId="77777777" w:rsidR="002739F1" w:rsidRDefault="002739F1" w:rsidP="00987C74">
      <w:r>
        <w:separator/>
      </w:r>
    </w:p>
  </w:footnote>
  <w:footnote w:type="continuationSeparator" w:id="0">
    <w:p w14:paraId="7B5B6A0B" w14:textId="77777777" w:rsidR="002739F1" w:rsidRDefault="002739F1" w:rsidP="00987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77F9" w14:textId="65779990" w:rsidR="00024AB1" w:rsidRDefault="004C0C15" w:rsidP="00515B14">
    <w:pPr>
      <w:pStyle w:val="Glava"/>
      <w:pBdr>
        <w:bottom w:val="single" w:sz="4" w:space="1" w:color="808080" w:themeColor="background1" w:themeShade="80"/>
      </w:pBdr>
      <w:jc w:val="right"/>
    </w:pPr>
    <w:r>
      <w:rPr>
        <w:noProof/>
      </w:rPr>
      <w:drawing>
        <wp:inline distT="0" distB="0" distL="0" distR="0" wp14:anchorId="25F35515" wp14:editId="0313DC47">
          <wp:extent cx="812165" cy="307340"/>
          <wp:effectExtent l="0" t="0" r="6985"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65" cy="307340"/>
                  </a:xfrm>
                  <a:prstGeom prst="rect">
                    <a:avLst/>
                  </a:prstGeom>
                  <a:noFill/>
                  <a:ln>
                    <a:noFill/>
                  </a:ln>
                </pic:spPr>
              </pic:pic>
            </a:graphicData>
          </a:graphic>
        </wp:inline>
      </w:drawing>
    </w:r>
    <w:r w:rsidR="00024AB1">
      <w:rPr>
        <w:noProof/>
        <w:sz w:val="20"/>
      </w:rPr>
      <mc:AlternateContent>
        <mc:Choice Requires="wps">
          <w:drawing>
            <wp:anchor distT="0" distB="0" distL="114300" distR="114300" simplePos="0" relativeHeight="251664384" behindDoc="0" locked="0" layoutInCell="1" allowOverlap="1" wp14:anchorId="34BAFC6E" wp14:editId="260F617F">
              <wp:simplePos x="0" y="0"/>
              <wp:positionH relativeFrom="column">
                <wp:posOffset>-851535</wp:posOffset>
              </wp:positionH>
              <wp:positionV relativeFrom="paragraph">
                <wp:posOffset>3264535</wp:posOffset>
              </wp:positionV>
              <wp:extent cx="146685" cy="0"/>
              <wp:effectExtent l="5715" t="6985" r="9525" b="1206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67807" id="Line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257.05pt" to="-55.5pt,2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"/>
          </w:pict>
        </mc:Fallback>
      </mc:AlternateContent>
    </w:r>
    <w:r w:rsidR="00DD1C45">
      <w:t xml:space="preserve"> </w:t>
    </w:r>
    <w:r w:rsidR="007123B5">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41D2" w14:textId="277BBC29" w:rsidR="00A52003" w:rsidRPr="00A52003" w:rsidRDefault="00A52003" w:rsidP="00515B14">
    <w:pPr>
      <w:pStyle w:val="Glava"/>
      <w:pBdr>
        <w:bottom w:val="single" w:sz="4" w:space="1" w:color="808080" w:themeColor="background1" w:themeShade="80"/>
      </w:pBdr>
      <w:jc w:val="right"/>
    </w:pPr>
    <w:r>
      <w:rPr>
        <w:noProof/>
        <w:sz w:val="20"/>
      </w:rPr>
      <mc:AlternateContent>
        <mc:Choice Requires="wps">
          <w:drawing>
            <wp:anchor distT="0" distB="0" distL="114300" distR="114300" simplePos="0" relativeHeight="251670528" behindDoc="0" locked="0" layoutInCell="1" allowOverlap="1" wp14:anchorId="58A43885" wp14:editId="2F192A59">
              <wp:simplePos x="0" y="0"/>
              <wp:positionH relativeFrom="column">
                <wp:posOffset>-851535</wp:posOffset>
              </wp:positionH>
              <wp:positionV relativeFrom="paragraph">
                <wp:posOffset>3264535</wp:posOffset>
              </wp:positionV>
              <wp:extent cx="146685" cy="0"/>
              <wp:effectExtent l="5715" t="6985" r="9525" b="12065"/>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D05B1" id="Line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257.05pt" to="-55.5pt,2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"/>
          </w:pict>
        </mc:Fallback>
      </mc:AlternateContent>
    </w:r>
    <w:r w:rsidR="004C0C15">
      <w:rPr>
        <w:noProof/>
      </w:rPr>
      <w:drawing>
        <wp:inline distT="0" distB="0" distL="0" distR="0" wp14:anchorId="56DA274B" wp14:editId="1B98023C">
          <wp:extent cx="1624330" cy="607060"/>
          <wp:effectExtent l="0" t="0" r="0" b="254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4330" cy="607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C03C8"/>
    <w:multiLevelType w:val="multilevel"/>
    <w:tmpl w:val="9E826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73160B"/>
    <w:multiLevelType w:val="hybridMultilevel"/>
    <w:tmpl w:val="ADDE89F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5030C19"/>
    <w:multiLevelType w:val="hybridMultilevel"/>
    <w:tmpl w:val="765C4C88"/>
    <w:lvl w:ilvl="0" w:tplc="D982DEF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51D7BB7"/>
    <w:multiLevelType w:val="hybridMultilevel"/>
    <w:tmpl w:val="FF061C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2C03910"/>
    <w:multiLevelType w:val="hybridMultilevel"/>
    <w:tmpl w:val="7EDE9B7E"/>
    <w:lvl w:ilvl="0" w:tplc="FFBC5DA8">
      <w:start w:val="1"/>
      <w:numFmt w:val="decimal"/>
      <w:lvlText w:val="%1."/>
      <w:lvlJc w:val="left"/>
      <w:pPr>
        <w:ind w:left="1065" w:hanging="360"/>
      </w:pPr>
      <w:rPr>
        <w:rFonts w:hint="default"/>
      </w:rPr>
    </w:lvl>
    <w:lvl w:ilvl="1" w:tplc="04240019" w:tentative="1">
      <w:start w:val="1"/>
      <w:numFmt w:val="lowerLetter"/>
      <w:lvlText w:val="%2."/>
      <w:lvlJc w:val="left"/>
      <w:pPr>
        <w:ind w:left="1785" w:hanging="360"/>
      </w:pPr>
    </w:lvl>
    <w:lvl w:ilvl="2" w:tplc="0424001B" w:tentative="1">
      <w:start w:val="1"/>
      <w:numFmt w:val="lowerRoman"/>
      <w:lvlText w:val="%3."/>
      <w:lvlJc w:val="right"/>
      <w:pPr>
        <w:ind w:left="2505" w:hanging="180"/>
      </w:pPr>
    </w:lvl>
    <w:lvl w:ilvl="3" w:tplc="0424000F" w:tentative="1">
      <w:start w:val="1"/>
      <w:numFmt w:val="decimal"/>
      <w:lvlText w:val="%4."/>
      <w:lvlJc w:val="left"/>
      <w:pPr>
        <w:ind w:left="3225" w:hanging="360"/>
      </w:pPr>
    </w:lvl>
    <w:lvl w:ilvl="4" w:tplc="04240019" w:tentative="1">
      <w:start w:val="1"/>
      <w:numFmt w:val="lowerLetter"/>
      <w:lvlText w:val="%5."/>
      <w:lvlJc w:val="left"/>
      <w:pPr>
        <w:ind w:left="3945" w:hanging="360"/>
      </w:pPr>
    </w:lvl>
    <w:lvl w:ilvl="5" w:tplc="0424001B" w:tentative="1">
      <w:start w:val="1"/>
      <w:numFmt w:val="lowerRoman"/>
      <w:lvlText w:val="%6."/>
      <w:lvlJc w:val="right"/>
      <w:pPr>
        <w:ind w:left="4665" w:hanging="180"/>
      </w:pPr>
    </w:lvl>
    <w:lvl w:ilvl="6" w:tplc="0424000F" w:tentative="1">
      <w:start w:val="1"/>
      <w:numFmt w:val="decimal"/>
      <w:lvlText w:val="%7."/>
      <w:lvlJc w:val="left"/>
      <w:pPr>
        <w:ind w:left="5385" w:hanging="360"/>
      </w:pPr>
    </w:lvl>
    <w:lvl w:ilvl="7" w:tplc="04240019" w:tentative="1">
      <w:start w:val="1"/>
      <w:numFmt w:val="lowerLetter"/>
      <w:lvlText w:val="%8."/>
      <w:lvlJc w:val="left"/>
      <w:pPr>
        <w:ind w:left="6105" w:hanging="360"/>
      </w:pPr>
    </w:lvl>
    <w:lvl w:ilvl="8" w:tplc="0424001B" w:tentative="1">
      <w:start w:val="1"/>
      <w:numFmt w:val="lowerRoman"/>
      <w:lvlText w:val="%9."/>
      <w:lvlJc w:val="right"/>
      <w:pPr>
        <w:ind w:left="6825" w:hanging="180"/>
      </w:pPr>
    </w:lvl>
  </w:abstractNum>
  <w:abstractNum w:abstractNumId="5" w15:restartNumberingAfterBreak="0">
    <w:nsid w:val="347C3F6E"/>
    <w:multiLevelType w:val="multilevel"/>
    <w:tmpl w:val="5A2CD4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075708"/>
    <w:multiLevelType w:val="hybridMultilevel"/>
    <w:tmpl w:val="80A6DC42"/>
    <w:lvl w:ilvl="0" w:tplc="61FC907E">
      <w:start w:val="1"/>
      <w:numFmt w:val="decimal"/>
      <w:lvlText w:val="%1."/>
      <w:lvlJc w:val="left"/>
      <w:pPr>
        <w:ind w:left="785"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706231B"/>
    <w:multiLevelType w:val="hybridMultilevel"/>
    <w:tmpl w:val="B65EBB38"/>
    <w:lvl w:ilvl="0" w:tplc="1666B2F0">
      <w:start w:val="1"/>
      <w:numFmt w:val="decimal"/>
      <w:lvlText w:val="%1."/>
      <w:lvlJc w:val="left"/>
      <w:pPr>
        <w:ind w:left="1352" w:hanging="360"/>
      </w:pPr>
      <w:rPr>
        <w:rFonts w:hint="default"/>
        <w:b/>
        <w:bCs/>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8" w15:restartNumberingAfterBreak="0">
    <w:nsid w:val="37BF4A27"/>
    <w:multiLevelType w:val="multilevel"/>
    <w:tmpl w:val="FA763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D0342C"/>
    <w:multiLevelType w:val="hybridMultilevel"/>
    <w:tmpl w:val="6442C446"/>
    <w:lvl w:ilvl="0" w:tplc="04240001">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AF7AC4"/>
    <w:multiLevelType w:val="hybridMultilevel"/>
    <w:tmpl w:val="F984D54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BB14202"/>
    <w:multiLevelType w:val="hybridMultilevel"/>
    <w:tmpl w:val="8570B20A"/>
    <w:lvl w:ilvl="0" w:tplc="E1EEE40E">
      <w:start w:val="5"/>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BBB309C"/>
    <w:multiLevelType w:val="multilevel"/>
    <w:tmpl w:val="3102A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AA1E72"/>
    <w:multiLevelType w:val="hybridMultilevel"/>
    <w:tmpl w:val="834A3362"/>
    <w:lvl w:ilvl="0" w:tplc="F48E7A18">
      <w:start w:val="3331"/>
      <w:numFmt w:val="decimal"/>
      <w:lvlText w:val="%1"/>
      <w:lvlJc w:val="left"/>
      <w:pPr>
        <w:tabs>
          <w:tab w:val="num" w:pos="1005"/>
        </w:tabs>
        <w:ind w:left="1005" w:hanging="6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DC07ED7"/>
    <w:multiLevelType w:val="hybridMultilevel"/>
    <w:tmpl w:val="80A6DC42"/>
    <w:lvl w:ilvl="0" w:tplc="61FC907E">
      <w:start w:val="1"/>
      <w:numFmt w:val="decimal"/>
      <w:lvlText w:val="%1."/>
      <w:lvlJc w:val="left"/>
      <w:pPr>
        <w:ind w:left="785"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EBD6FEA"/>
    <w:multiLevelType w:val="hybridMultilevel"/>
    <w:tmpl w:val="4DA40658"/>
    <w:lvl w:ilvl="0" w:tplc="92D432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73B3AAF"/>
    <w:multiLevelType w:val="multilevel"/>
    <w:tmpl w:val="7966BF80"/>
    <w:lvl w:ilvl="0">
      <w:numFmt w:val="bullet"/>
      <w:pStyle w:val="Nastevanje"/>
      <w:lvlText w:val=""/>
      <w:lvlJc w:val="left"/>
      <w:pPr>
        <w:tabs>
          <w:tab w:val="num" w:pos="720"/>
        </w:tabs>
        <w:ind w:left="720" w:hanging="360"/>
      </w:pPr>
      <w:rPr>
        <w:rFonts w:ascii="Symbol" w:eastAsia="Times New Roman" w:hAnsi="Symbol"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632ACA"/>
    <w:multiLevelType w:val="hybridMultilevel"/>
    <w:tmpl w:val="7B74882E"/>
    <w:lvl w:ilvl="0" w:tplc="E1EEE40E">
      <w:start w:val="5"/>
      <w:numFmt w:val="bullet"/>
      <w:lvlText w:val="-"/>
      <w:lvlJc w:val="left"/>
      <w:pPr>
        <w:tabs>
          <w:tab w:val="num" w:pos="720"/>
        </w:tabs>
        <w:ind w:left="720" w:hanging="360"/>
      </w:pPr>
      <w:rPr>
        <w:rFonts w:ascii="Calibri" w:eastAsia="Times New Roman" w:hAnsi="Calibri"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C145FE"/>
    <w:multiLevelType w:val="hybridMultilevel"/>
    <w:tmpl w:val="CB90FE70"/>
    <w:lvl w:ilvl="0" w:tplc="04240001">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1B5682"/>
    <w:multiLevelType w:val="hybridMultilevel"/>
    <w:tmpl w:val="BE40420A"/>
    <w:lvl w:ilvl="0" w:tplc="ED322E26">
      <w:start w:val="3"/>
      <w:numFmt w:val="bullet"/>
      <w:lvlText w:val="-"/>
      <w:lvlJc w:val="left"/>
      <w:pPr>
        <w:tabs>
          <w:tab w:val="num" w:pos="1068"/>
        </w:tabs>
        <w:ind w:left="1068" w:hanging="360"/>
      </w:pPr>
      <w:rPr>
        <w:rFonts w:ascii="Times New Roman" w:eastAsia="Times New Roman" w:hAnsi="Times New Roman" w:cs="Times New Roman" w:hint="default"/>
      </w:rPr>
    </w:lvl>
    <w:lvl w:ilvl="1" w:tplc="04240003" w:tentative="1">
      <w:start w:val="1"/>
      <w:numFmt w:val="bullet"/>
      <w:lvlText w:val="o"/>
      <w:lvlJc w:val="left"/>
      <w:pPr>
        <w:tabs>
          <w:tab w:val="num" w:pos="1788"/>
        </w:tabs>
        <w:ind w:left="1788" w:hanging="360"/>
      </w:pPr>
      <w:rPr>
        <w:rFonts w:ascii="Courier New" w:hAnsi="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6722450D"/>
    <w:multiLevelType w:val="multilevel"/>
    <w:tmpl w:val="B066E4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345408"/>
    <w:multiLevelType w:val="multilevel"/>
    <w:tmpl w:val="101095DC"/>
    <w:lvl w:ilvl="0">
      <w:start w:val="4"/>
      <w:numFmt w:val="decimalZero"/>
      <w:lvlText w:val="%1"/>
      <w:lvlJc w:val="left"/>
      <w:pPr>
        <w:tabs>
          <w:tab w:val="num" w:pos="4950"/>
        </w:tabs>
        <w:ind w:left="4950" w:hanging="4950"/>
      </w:pPr>
      <w:rPr>
        <w:rFonts w:hint="default"/>
      </w:rPr>
    </w:lvl>
    <w:lvl w:ilvl="1">
      <w:start w:val="2"/>
      <w:numFmt w:val="decimalZero"/>
      <w:lvlText w:val="%1.%2"/>
      <w:lvlJc w:val="left"/>
      <w:pPr>
        <w:tabs>
          <w:tab w:val="num" w:pos="4950"/>
        </w:tabs>
        <w:ind w:left="4950" w:hanging="4950"/>
      </w:pPr>
      <w:rPr>
        <w:rFonts w:hint="default"/>
      </w:rPr>
    </w:lvl>
    <w:lvl w:ilvl="2">
      <w:start w:val="2011"/>
      <w:numFmt w:val="decimal"/>
      <w:lvlText w:val="%1.%2.%3"/>
      <w:lvlJc w:val="left"/>
      <w:pPr>
        <w:tabs>
          <w:tab w:val="num" w:pos="4950"/>
        </w:tabs>
        <w:ind w:left="4950" w:hanging="4950"/>
      </w:pPr>
      <w:rPr>
        <w:rFonts w:hint="default"/>
      </w:rPr>
    </w:lvl>
    <w:lvl w:ilvl="3">
      <w:start w:val="1"/>
      <w:numFmt w:val="decimal"/>
      <w:lvlText w:val="%1.%2.%3.%4"/>
      <w:lvlJc w:val="left"/>
      <w:pPr>
        <w:tabs>
          <w:tab w:val="num" w:pos="4950"/>
        </w:tabs>
        <w:ind w:left="4950" w:hanging="4950"/>
      </w:pPr>
      <w:rPr>
        <w:rFonts w:hint="default"/>
      </w:rPr>
    </w:lvl>
    <w:lvl w:ilvl="4">
      <w:start w:val="1"/>
      <w:numFmt w:val="decimal"/>
      <w:lvlText w:val="%1.%2.%3.%4.%5"/>
      <w:lvlJc w:val="left"/>
      <w:pPr>
        <w:tabs>
          <w:tab w:val="num" w:pos="4950"/>
        </w:tabs>
        <w:ind w:left="4950" w:hanging="4950"/>
      </w:pPr>
      <w:rPr>
        <w:rFonts w:hint="default"/>
      </w:rPr>
    </w:lvl>
    <w:lvl w:ilvl="5">
      <w:start w:val="1"/>
      <w:numFmt w:val="decimal"/>
      <w:lvlText w:val="%1.%2.%3.%4.%5.%6"/>
      <w:lvlJc w:val="left"/>
      <w:pPr>
        <w:tabs>
          <w:tab w:val="num" w:pos="4950"/>
        </w:tabs>
        <w:ind w:left="4950" w:hanging="4950"/>
      </w:pPr>
      <w:rPr>
        <w:rFonts w:hint="default"/>
      </w:rPr>
    </w:lvl>
    <w:lvl w:ilvl="6">
      <w:start w:val="1"/>
      <w:numFmt w:val="decimal"/>
      <w:lvlText w:val="%1.%2.%3.%4.%5.%6.%7"/>
      <w:lvlJc w:val="left"/>
      <w:pPr>
        <w:tabs>
          <w:tab w:val="num" w:pos="4950"/>
        </w:tabs>
        <w:ind w:left="4950" w:hanging="4950"/>
      </w:pPr>
      <w:rPr>
        <w:rFonts w:hint="default"/>
      </w:rPr>
    </w:lvl>
    <w:lvl w:ilvl="7">
      <w:start w:val="1"/>
      <w:numFmt w:val="decimal"/>
      <w:lvlText w:val="%1.%2.%3.%4.%5.%6.%7.%8"/>
      <w:lvlJc w:val="left"/>
      <w:pPr>
        <w:tabs>
          <w:tab w:val="num" w:pos="4950"/>
        </w:tabs>
        <w:ind w:left="4950" w:hanging="4950"/>
      </w:pPr>
      <w:rPr>
        <w:rFonts w:hint="default"/>
      </w:rPr>
    </w:lvl>
    <w:lvl w:ilvl="8">
      <w:start w:val="1"/>
      <w:numFmt w:val="decimal"/>
      <w:lvlText w:val="%1.%2.%3.%4.%5.%6.%7.%8.%9"/>
      <w:lvlJc w:val="left"/>
      <w:pPr>
        <w:tabs>
          <w:tab w:val="num" w:pos="4950"/>
        </w:tabs>
        <w:ind w:left="4950" w:hanging="4950"/>
      </w:pPr>
      <w:rPr>
        <w:rFonts w:hint="default"/>
      </w:rPr>
    </w:lvl>
  </w:abstractNum>
  <w:abstractNum w:abstractNumId="22" w15:restartNumberingAfterBreak="0">
    <w:nsid w:val="6E7E3747"/>
    <w:multiLevelType w:val="multilevel"/>
    <w:tmpl w:val="A1A23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7C2D63"/>
    <w:multiLevelType w:val="hybridMultilevel"/>
    <w:tmpl w:val="345898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2190BC3"/>
    <w:multiLevelType w:val="multilevel"/>
    <w:tmpl w:val="9BAA30E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5" w15:restartNumberingAfterBreak="0">
    <w:nsid w:val="75E0719E"/>
    <w:multiLevelType w:val="singleLevel"/>
    <w:tmpl w:val="00168B70"/>
    <w:lvl w:ilvl="0">
      <w:numFmt w:val="bullet"/>
      <w:lvlText w:val="-"/>
      <w:lvlJc w:val="left"/>
      <w:pPr>
        <w:tabs>
          <w:tab w:val="num" w:pos="360"/>
        </w:tabs>
        <w:ind w:left="360" w:hanging="360"/>
      </w:pPr>
      <w:rPr>
        <w:rFonts w:hint="default"/>
      </w:rPr>
    </w:lvl>
  </w:abstractNum>
  <w:abstractNum w:abstractNumId="26" w15:restartNumberingAfterBreak="0">
    <w:nsid w:val="768058F2"/>
    <w:multiLevelType w:val="hybridMultilevel"/>
    <w:tmpl w:val="EBEA0BEA"/>
    <w:lvl w:ilvl="0" w:tplc="EE3CFD6E">
      <w:numFmt w:val="bullet"/>
      <w:lvlText w:val=""/>
      <w:lvlJc w:val="left"/>
      <w:pPr>
        <w:ind w:left="720" w:hanging="360"/>
      </w:pPr>
      <w:rPr>
        <w:rFonts w:ascii="Symbol" w:eastAsiaTheme="minorHAnsi" w:hAnsi="Symbol"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784F3749"/>
    <w:multiLevelType w:val="hybridMultilevel"/>
    <w:tmpl w:val="78C807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A47539E"/>
    <w:multiLevelType w:val="hybridMultilevel"/>
    <w:tmpl w:val="3A4867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E4F6232"/>
    <w:multiLevelType w:val="hybridMultilevel"/>
    <w:tmpl w:val="D3922986"/>
    <w:lvl w:ilvl="0" w:tplc="F398B4D4">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7F430EA3"/>
    <w:multiLevelType w:val="multilevel"/>
    <w:tmpl w:val="796C84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5455772">
    <w:abstractNumId w:val="19"/>
  </w:num>
  <w:num w:numId="2" w16cid:durableId="462846537">
    <w:abstractNumId w:val="29"/>
  </w:num>
  <w:num w:numId="3" w16cid:durableId="6448184">
    <w:abstractNumId w:val="9"/>
  </w:num>
  <w:num w:numId="4" w16cid:durableId="2123062299">
    <w:abstractNumId w:val="25"/>
  </w:num>
  <w:num w:numId="5" w16cid:durableId="409279254">
    <w:abstractNumId w:val="18"/>
  </w:num>
  <w:num w:numId="6" w16cid:durableId="1940871622">
    <w:abstractNumId w:val="13"/>
  </w:num>
  <w:num w:numId="7" w16cid:durableId="1476528908">
    <w:abstractNumId w:val="15"/>
  </w:num>
  <w:num w:numId="8" w16cid:durableId="1817797411">
    <w:abstractNumId w:val="17"/>
  </w:num>
  <w:num w:numId="9" w16cid:durableId="1845974501">
    <w:abstractNumId w:val="21"/>
  </w:num>
  <w:num w:numId="10" w16cid:durableId="1616979621">
    <w:abstractNumId w:val="11"/>
  </w:num>
  <w:num w:numId="11" w16cid:durableId="593441774">
    <w:abstractNumId w:val="4"/>
  </w:num>
  <w:num w:numId="12" w16cid:durableId="1392535540">
    <w:abstractNumId w:val="27"/>
  </w:num>
  <w:num w:numId="13" w16cid:durableId="876939241">
    <w:abstractNumId w:val="23"/>
  </w:num>
  <w:num w:numId="14" w16cid:durableId="518079312">
    <w:abstractNumId w:val="28"/>
  </w:num>
  <w:num w:numId="15" w16cid:durableId="1959337071">
    <w:abstractNumId w:val="14"/>
  </w:num>
  <w:num w:numId="16" w16cid:durableId="1573614731">
    <w:abstractNumId w:val="0"/>
  </w:num>
  <w:num w:numId="17" w16cid:durableId="571235116">
    <w:abstractNumId w:val="26"/>
  </w:num>
  <w:num w:numId="18" w16cid:durableId="1030498530">
    <w:abstractNumId w:val="16"/>
  </w:num>
  <w:num w:numId="19" w16cid:durableId="2114471912">
    <w:abstractNumId w:val="20"/>
  </w:num>
  <w:num w:numId="20" w16cid:durableId="146867570">
    <w:abstractNumId w:val="1"/>
  </w:num>
  <w:num w:numId="21" w16cid:durableId="1134250711">
    <w:abstractNumId w:val="5"/>
  </w:num>
  <w:num w:numId="22" w16cid:durableId="673532020">
    <w:abstractNumId w:val="10"/>
  </w:num>
  <w:num w:numId="23" w16cid:durableId="994605746">
    <w:abstractNumId w:val="30"/>
  </w:num>
  <w:num w:numId="24" w16cid:durableId="520822985">
    <w:abstractNumId w:val="3"/>
  </w:num>
  <w:num w:numId="25" w16cid:durableId="602760489">
    <w:abstractNumId w:val="2"/>
  </w:num>
  <w:num w:numId="26" w16cid:durableId="41254597">
    <w:abstractNumId w:val="6"/>
  </w:num>
  <w:num w:numId="27" w16cid:durableId="339818966">
    <w:abstractNumId w:val="7"/>
  </w:num>
  <w:num w:numId="28" w16cid:durableId="1418820762">
    <w:abstractNumId w:val="7"/>
  </w:num>
  <w:num w:numId="29" w16cid:durableId="910845258">
    <w:abstractNumId w:val="22"/>
  </w:num>
  <w:num w:numId="30" w16cid:durableId="1584758213">
    <w:abstractNumId w:val="12"/>
  </w:num>
  <w:num w:numId="31" w16cid:durableId="1682851095">
    <w:abstractNumId w:val="8"/>
  </w:num>
  <w:num w:numId="32" w16cid:durableId="15748991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954"/>
    <w:rsid w:val="0000533C"/>
    <w:rsid w:val="0000546A"/>
    <w:rsid w:val="00006AEB"/>
    <w:rsid w:val="0000774F"/>
    <w:rsid w:val="00010666"/>
    <w:rsid w:val="00010DA8"/>
    <w:rsid w:val="00013C54"/>
    <w:rsid w:val="00022E6B"/>
    <w:rsid w:val="00024AB1"/>
    <w:rsid w:val="00025D36"/>
    <w:rsid w:val="00027500"/>
    <w:rsid w:val="000300BA"/>
    <w:rsid w:val="00035774"/>
    <w:rsid w:val="00036439"/>
    <w:rsid w:val="000479B7"/>
    <w:rsid w:val="00060658"/>
    <w:rsid w:val="00065240"/>
    <w:rsid w:val="000716FF"/>
    <w:rsid w:val="00072196"/>
    <w:rsid w:val="00082684"/>
    <w:rsid w:val="000844D7"/>
    <w:rsid w:val="0008517E"/>
    <w:rsid w:val="000A06A5"/>
    <w:rsid w:val="000A6665"/>
    <w:rsid w:val="000B74C1"/>
    <w:rsid w:val="000C3A7E"/>
    <w:rsid w:val="000C62A2"/>
    <w:rsid w:val="000C64FA"/>
    <w:rsid w:val="000D0434"/>
    <w:rsid w:val="000E0BBE"/>
    <w:rsid w:val="000E329D"/>
    <w:rsid w:val="000E3C42"/>
    <w:rsid w:val="000E53D3"/>
    <w:rsid w:val="000F3139"/>
    <w:rsid w:val="00110F1B"/>
    <w:rsid w:val="00112BC3"/>
    <w:rsid w:val="00112BF0"/>
    <w:rsid w:val="00113B92"/>
    <w:rsid w:val="00117BC8"/>
    <w:rsid w:val="00125030"/>
    <w:rsid w:val="00131B29"/>
    <w:rsid w:val="00132292"/>
    <w:rsid w:val="0013641B"/>
    <w:rsid w:val="00136B73"/>
    <w:rsid w:val="00144E0C"/>
    <w:rsid w:val="001451F5"/>
    <w:rsid w:val="00161DC0"/>
    <w:rsid w:val="0017297E"/>
    <w:rsid w:val="001734E9"/>
    <w:rsid w:val="001739B6"/>
    <w:rsid w:val="00175B63"/>
    <w:rsid w:val="001771B6"/>
    <w:rsid w:val="00180828"/>
    <w:rsid w:val="00181058"/>
    <w:rsid w:val="00183353"/>
    <w:rsid w:val="0018363C"/>
    <w:rsid w:val="00185CD9"/>
    <w:rsid w:val="00192789"/>
    <w:rsid w:val="00194ECC"/>
    <w:rsid w:val="00195236"/>
    <w:rsid w:val="001A6E71"/>
    <w:rsid w:val="001B00E1"/>
    <w:rsid w:val="001C2084"/>
    <w:rsid w:val="001C4FCF"/>
    <w:rsid w:val="001D7298"/>
    <w:rsid w:val="001D7593"/>
    <w:rsid w:val="001E3179"/>
    <w:rsid w:val="001E3685"/>
    <w:rsid w:val="002015C4"/>
    <w:rsid w:val="00215FF5"/>
    <w:rsid w:val="00220A88"/>
    <w:rsid w:val="00221B15"/>
    <w:rsid w:val="002261CA"/>
    <w:rsid w:val="002270FE"/>
    <w:rsid w:val="002307CF"/>
    <w:rsid w:val="00230AED"/>
    <w:rsid w:val="00231604"/>
    <w:rsid w:val="00260E25"/>
    <w:rsid w:val="00261BA4"/>
    <w:rsid w:val="00264DC1"/>
    <w:rsid w:val="00267D95"/>
    <w:rsid w:val="002739F1"/>
    <w:rsid w:val="00277A05"/>
    <w:rsid w:val="0028099B"/>
    <w:rsid w:val="00285255"/>
    <w:rsid w:val="0029739C"/>
    <w:rsid w:val="002A44A9"/>
    <w:rsid w:val="002A495C"/>
    <w:rsid w:val="002A6EFF"/>
    <w:rsid w:val="002B0D63"/>
    <w:rsid w:val="002B3235"/>
    <w:rsid w:val="002B6043"/>
    <w:rsid w:val="002C069B"/>
    <w:rsid w:val="002C12E0"/>
    <w:rsid w:val="002C4CEF"/>
    <w:rsid w:val="002D6A67"/>
    <w:rsid w:val="002E5C99"/>
    <w:rsid w:val="002F1786"/>
    <w:rsid w:val="002F4C0A"/>
    <w:rsid w:val="002F6A86"/>
    <w:rsid w:val="00306FA8"/>
    <w:rsid w:val="00314330"/>
    <w:rsid w:val="00320FCB"/>
    <w:rsid w:val="0032503D"/>
    <w:rsid w:val="0032557C"/>
    <w:rsid w:val="00325F38"/>
    <w:rsid w:val="003369EB"/>
    <w:rsid w:val="003378B5"/>
    <w:rsid w:val="003403DF"/>
    <w:rsid w:val="00344927"/>
    <w:rsid w:val="00347B36"/>
    <w:rsid w:val="00352ED6"/>
    <w:rsid w:val="00355056"/>
    <w:rsid w:val="00363870"/>
    <w:rsid w:val="0036593C"/>
    <w:rsid w:val="0037241F"/>
    <w:rsid w:val="00377D27"/>
    <w:rsid w:val="003856DE"/>
    <w:rsid w:val="00390EA7"/>
    <w:rsid w:val="003910BB"/>
    <w:rsid w:val="0039140C"/>
    <w:rsid w:val="00394F07"/>
    <w:rsid w:val="003A1D9C"/>
    <w:rsid w:val="003A731A"/>
    <w:rsid w:val="003B0E00"/>
    <w:rsid w:val="003B2CB1"/>
    <w:rsid w:val="003B5C84"/>
    <w:rsid w:val="003C4A5D"/>
    <w:rsid w:val="003C537B"/>
    <w:rsid w:val="003C6587"/>
    <w:rsid w:val="003D3F44"/>
    <w:rsid w:val="003D674E"/>
    <w:rsid w:val="003D798E"/>
    <w:rsid w:val="003E21FF"/>
    <w:rsid w:val="003E33B7"/>
    <w:rsid w:val="003E6A23"/>
    <w:rsid w:val="003F0F07"/>
    <w:rsid w:val="003F4984"/>
    <w:rsid w:val="0040079E"/>
    <w:rsid w:val="00401ABE"/>
    <w:rsid w:val="00402214"/>
    <w:rsid w:val="004028F5"/>
    <w:rsid w:val="00404CA6"/>
    <w:rsid w:val="00404EBE"/>
    <w:rsid w:val="004071E0"/>
    <w:rsid w:val="00417F4E"/>
    <w:rsid w:val="004259E4"/>
    <w:rsid w:val="00425D95"/>
    <w:rsid w:val="004333EA"/>
    <w:rsid w:val="00433C2D"/>
    <w:rsid w:val="00437DD0"/>
    <w:rsid w:val="00445516"/>
    <w:rsid w:val="00450AE1"/>
    <w:rsid w:val="004511F1"/>
    <w:rsid w:val="004560A1"/>
    <w:rsid w:val="00463129"/>
    <w:rsid w:val="00465B5F"/>
    <w:rsid w:val="004660DA"/>
    <w:rsid w:val="004661D1"/>
    <w:rsid w:val="00483A3D"/>
    <w:rsid w:val="004862CF"/>
    <w:rsid w:val="00486690"/>
    <w:rsid w:val="00487B71"/>
    <w:rsid w:val="00492C20"/>
    <w:rsid w:val="004969E6"/>
    <w:rsid w:val="004A6750"/>
    <w:rsid w:val="004A7902"/>
    <w:rsid w:val="004B70D9"/>
    <w:rsid w:val="004C044A"/>
    <w:rsid w:val="004C0C15"/>
    <w:rsid w:val="004C1803"/>
    <w:rsid w:val="004D4D44"/>
    <w:rsid w:val="004E148E"/>
    <w:rsid w:val="004E1689"/>
    <w:rsid w:val="004E3934"/>
    <w:rsid w:val="004F326D"/>
    <w:rsid w:val="004F522C"/>
    <w:rsid w:val="00503C8A"/>
    <w:rsid w:val="0050656E"/>
    <w:rsid w:val="0051577D"/>
    <w:rsid w:val="00515B14"/>
    <w:rsid w:val="00520276"/>
    <w:rsid w:val="0052051B"/>
    <w:rsid w:val="005242D2"/>
    <w:rsid w:val="0052528D"/>
    <w:rsid w:val="00544481"/>
    <w:rsid w:val="005450B8"/>
    <w:rsid w:val="00545245"/>
    <w:rsid w:val="00546988"/>
    <w:rsid w:val="00551BAC"/>
    <w:rsid w:val="0055608A"/>
    <w:rsid w:val="005574B0"/>
    <w:rsid w:val="00563319"/>
    <w:rsid w:val="005654E2"/>
    <w:rsid w:val="00565BAF"/>
    <w:rsid w:val="00572EBE"/>
    <w:rsid w:val="00580F2C"/>
    <w:rsid w:val="00587DA9"/>
    <w:rsid w:val="0059252B"/>
    <w:rsid w:val="00592EE8"/>
    <w:rsid w:val="005A1D93"/>
    <w:rsid w:val="005A7358"/>
    <w:rsid w:val="005B19E4"/>
    <w:rsid w:val="005B25AF"/>
    <w:rsid w:val="005B29BA"/>
    <w:rsid w:val="005B3832"/>
    <w:rsid w:val="005B3DA9"/>
    <w:rsid w:val="005B4E3A"/>
    <w:rsid w:val="005B4EE6"/>
    <w:rsid w:val="005B6AC8"/>
    <w:rsid w:val="005B7F25"/>
    <w:rsid w:val="005C0B15"/>
    <w:rsid w:val="005C6BAB"/>
    <w:rsid w:val="005C7D40"/>
    <w:rsid w:val="005D45E5"/>
    <w:rsid w:val="005E38F8"/>
    <w:rsid w:val="005E3AD6"/>
    <w:rsid w:val="005E3E61"/>
    <w:rsid w:val="005E5AA1"/>
    <w:rsid w:val="005F435F"/>
    <w:rsid w:val="0060044C"/>
    <w:rsid w:val="006038F8"/>
    <w:rsid w:val="0060556D"/>
    <w:rsid w:val="00606F2B"/>
    <w:rsid w:val="006161A3"/>
    <w:rsid w:val="0061676A"/>
    <w:rsid w:val="0061715D"/>
    <w:rsid w:val="00624A85"/>
    <w:rsid w:val="00625B28"/>
    <w:rsid w:val="006274E7"/>
    <w:rsid w:val="00627ACE"/>
    <w:rsid w:val="0063229F"/>
    <w:rsid w:val="00634078"/>
    <w:rsid w:val="00651485"/>
    <w:rsid w:val="0065302B"/>
    <w:rsid w:val="006626A1"/>
    <w:rsid w:val="006648FD"/>
    <w:rsid w:val="00664D3A"/>
    <w:rsid w:val="00666040"/>
    <w:rsid w:val="006661BF"/>
    <w:rsid w:val="00667694"/>
    <w:rsid w:val="006854FC"/>
    <w:rsid w:val="00686A6C"/>
    <w:rsid w:val="0069129F"/>
    <w:rsid w:val="0069239E"/>
    <w:rsid w:val="006A2D1C"/>
    <w:rsid w:val="006A3AAF"/>
    <w:rsid w:val="006A4E97"/>
    <w:rsid w:val="006B111D"/>
    <w:rsid w:val="006B59A0"/>
    <w:rsid w:val="006B684A"/>
    <w:rsid w:val="006B7133"/>
    <w:rsid w:val="006C62E6"/>
    <w:rsid w:val="006C785E"/>
    <w:rsid w:val="006D4C4C"/>
    <w:rsid w:val="006D7C4D"/>
    <w:rsid w:val="006E262D"/>
    <w:rsid w:val="006E29D8"/>
    <w:rsid w:val="006E7239"/>
    <w:rsid w:val="006F37D1"/>
    <w:rsid w:val="006F4864"/>
    <w:rsid w:val="006F65FD"/>
    <w:rsid w:val="006F6D3A"/>
    <w:rsid w:val="00700C7C"/>
    <w:rsid w:val="00711B7C"/>
    <w:rsid w:val="007123B5"/>
    <w:rsid w:val="00714962"/>
    <w:rsid w:val="00716904"/>
    <w:rsid w:val="007235BE"/>
    <w:rsid w:val="00723859"/>
    <w:rsid w:val="007249F9"/>
    <w:rsid w:val="00725D7A"/>
    <w:rsid w:val="0074361A"/>
    <w:rsid w:val="00743B28"/>
    <w:rsid w:val="00761E91"/>
    <w:rsid w:val="00774C98"/>
    <w:rsid w:val="00783D23"/>
    <w:rsid w:val="00790849"/>
    <w:rsid w:val="007A4920"/>
    <w:rsid w:val="007A6B73"/>
    <w:rsid w:val="007B2E67"/>
    <w:rsid w:val="007B30F7"/>
    <w:rsid w:val="007C0E30"/>
    <w:rsid w:val="007D20F8"/>
    <w:rsid w:val="007D2A10"/>
    <w:rsid w:val="007E2F27"/>
    <w:rsid w:val="007E321D"/>
    <w:rsid w:val="007E6160"/>
    <w:rsid w:val="007E64AE"/>
    <w:rsid w:val="007E6522"/>
    <w:rsid w:val="008021E7"/>
    <w:rsid w:val="008032DF"/>
    <w:rsid w:val="00805AE5"/>
    <w:rsid w:val="008143C9"/>
    <w:rsid w:val="00815467"/>
    <w:rsid w:val="008200B0"/>
    <w:rsid w:val="00841192"/>
    <w:rsid w:val="00842853"/>
    <w:rsid w:val="00843265"/>
    <w:rsid w:val="0084484C"/>
    <w:rsid w:val="00853FB2"/>
    <w:rsid w:val="00860061"/>
    <w:rsid w:val="00861F95"/>
    <w:rsid w:val="00862DB8"/>
    <w:rsid w:val="008660CE"/>
    <w:rsid w:val="00866A67"/>
    <w:rsid w:val="00870639"/>
    <w:rsid w:val="00874475"/>
    <w:rsid w:val="00877773"/>
    <w:rsid w:val="00883A1C"/>
    <w:rsid w:val="008859A1"/>
    <w:rsid w:val="008877FB"/>
    <w:rsid w:val="00890CD9"/>
    <w:rsid w:val="008944A9"/>
    <w:rsid w:val="008B1524"/>
    <w:rsid w:val="008B6A9B"/>
    <w:rsid w:val="008E2F82"/>
    <w:rsid w:val="008E3F10"/>
    <w:rsid w:val="008E5473"/>
    <w:rsid w:val="008F2CDB"/>
    <w:rsid w:val="008F2D52"/>
    <w:rsid w:val="008F4BA6"/>
    <w:rsid w:val="009042C1"/>
    <w:rsid w:val="00914E3F"/>
    <w:rsid w:val="00922E0A"/>
    <w:rsid w:val="0092727B"/>
    <w:rsid w:val="00931F18"/>
    <w:rsid w:val="00934141"/>
    <w:rsid w:val="00935C03"/>
    <w:rsid w:val="00936A1A"/>
    <w:rsid w:val="0095301D"/>
    <w:rsid w:val="00954954"/>
    <w:rsid w:val="009567B1"/>
    <w:rsid w:val="00957FC3"/>
    <w:rsid w:val="0096058C"/>
    <w:rsid w:val="00971496"/>
    <w:rsid w:val="00972757"/>
    <w:rsid w:val="00981B84"/>
    <w:rsid w:val="009831B9"/>
    <w:rsid w:val="00986AA7"/>
    <w:rsid w:val="00987C74"/>
    <w:rsid w:val="00991615"/>
    <w:rsid w:val="009959E4"/>
    <w:rsid w:val="00995E0A"/>
    <w:rsid w:val="00997F8E"/>
    <w:rsid w:val="009B08DF"/>
    <w:rsid w:val="009B0A70"/>
    <w:rsid w:val="009B4CB9"/>
    <w:rsid w:val="009B732E"/>
    <w:rsid w:val="009C24B8"/>
    <w:rsid w:val="009C3478"/>
    <w:rsid w:val="009C5E8D"/>
    <w:rsid w:val="009C6C22"/>
    <w:rsid w:val="009C713C"/>
    <w:rsid w:val="009D71BC"/>
    <w:rsid w:val="009F042D"/>
    <w:rsid w:val="009F17CA"/>
    <w:rsid w:val="009F223E"/>
    <w:rsid w:val="00A00C9E"/>
    <w:rsid w:val="00A037F0"/>
    <w:rsid w:val="00A046B6"/>
    <w:rsid w:val="00A04A94"/>
    <w:rsid w:val="00A05F83"/>
    <w:rsid w:val="00A14A18"/>
    <w:rsid w:val="00A160EF"/>
    <w:rsid w:val="00A26A87"/>
    <w:rsid w:val="00A332FE"/>
    <w:rsid w:val="00A34C6C"/>
    <w:rsid w:val="00A35565"/>
    <w:rsid w:val="00A35CBF"/>
    <w:rsid w:val="00A47FE2"/>
    <w:rsid w:val="00A52003"/>
    <w:rsid w:val="00A53ED5"/>
    <w:rsid w:val="00A553BB"/>
    <w:rsid w:val="00A611E6"/>
    <w:rsid w:val="00A6395A"/>
    <w:rsid w:val="00A640DC"/>
    <w:rsid w:val="00A657DB"/>
    <w:rsid w:val="00A70B38"/>
    <w:rsid w:val="00A75029"/>
    <w:rsid w:val="00A80241"/>
    <w:rsid w:val="00A82A5A"/>
    <w:rsid w:val="00A83F0A"/>
    <w:rsid w:val="00A91424"/>
    <w:rsid w:val="00A91FB8"/>
    <w:rsid w:val="00AA320C"/>
    <w:rsid w:val="00AA732E"/>
    <w:rsid w:val="00AA760C"/>
    <w:rsid w:val="00AB5BC5"/>
    <w:rsid w:val="00AB68C3"/>
    <w:rsid w:val="00AC0353"/>
    <w:rsid w:val="00AC06AC"/>
    <w:rsid w:val="00AC28A5"/>
    <w:rsid w:val="00AC3583"/>
    <w:rsid w:val="00AC3999"/>
    <w:rsid w:val="00AC3B2D"/>
    <w:rsid w:val="00AD261A"/>
    <w:rsid w:val="00AD2AC1"/>
    <w:rsid w:val="00AD718A"/>
    <w:rsid w:val="00AD7622"/>
    <w:rsid w:val="00AD769D"/>
    <w:rsid w:val="00AE67D9"/>
    <w:rsid w:val="00AE6D19"/>
    <w:rsid w:val="00AF5109"/>
    <w:rsid w:val="00B0023D"/>
    <w:rsid w:val="00B041B7"/>
    <w:rsid w:val="00B0423E"/>
    <w:rsid w:val="00B106F4"/>
    <w:rsid w:val="00B125CD"/>
    <w:rsid w:val="00B231F1"/>
    <w:rsid w:val="00B41374"/>
    <w:rsid w:val="00B42A8E"/>
    <w:rsid w:val="00B463BF"/>
    <w:rsid w:val="00B47376"/>
    <w:rsid w:val="00B503C6"/>
    <w:rsid w:val="00B55D03"/>
    <w:rsid w:val="00B623EA"/>
    <w:rsid w:val="00B6489D"/>
    <w:rsid w:val="00B7447C"/>
    <w:rsid w:val="00B76D50"/>
    <w:rsid w:val="00B81C6C"/>
    <w:rsid w:val="00B8261B"/>
    <w:rsid w:val="00B82ED1"/>
    <w:rsid w:val="00B83734"/>
    <w:rsid w:val="00B83F29"/>
    <w:rsid w:val="00B913CE"/>
    <w:rsid w:val="00B919DF"/>
    <w:rsid w:val="00BA1967"/>
    <w:rsid w:val="00BA5662"/>
    <w:rsid w:val="00BB1C76"/>
    <w:rsid w:val="00BC1472"/>
    <w:rsid w:val="00BD2327"/>
    <w:rsid w:val="00BD2F09"/>
    <w:rsid w:val="00BD718C"/>
    <w:rsid w:val="00BE0CE7"/>
    <w:rsid w:val="00BF3479"/>
    <w:rsid w:val="00BF796E"/>
    <w:rsid w:val="00BF7F0B"/>
    <w:rsid w:val="00C029D7"/>
    <w:rsid w:val="00C10F74"/>
    <w:rsid w:val="00C14B18"/>
    <w:rsid w:val="00C15B69"/>
    <w:rsid w:val="00C16A04"/>
    <w:rsid w:val="00C27DBD"/>
    <w:rsid w:val="00C4491E"/>
    <w:rsid w:val="00C45147"/>
    <w:rsid w:val="00C5261D"/>
    <w:rsid w:val="00C61E45"/>
    <w:rsid w:val="00C73233"/>
    <w:rsid w:val="00C741D9"/>
    <w:rsid w:val="00C75709"/>
    <w:rsid w:val="00C76A19"/>
    <w:rsid w:val="00C82941"/>
    <w:rsid w:val="00C839F0"/>
    <w:rsid w:val="00C846C5"/>
    <w:rsid w:val="00C85C75"/>
    <w:rsid w:val="00C86D33"/>
    <w:rsid w:val="00C95CCF"/>
    <w:rsid w:val="00C95E18"/>
    <w:rsid w:val="00C96E0B"/>
    <w:rsid w:val="00CA070F"/>
    <w:rsid w:val="00CA500E"/>
    <w:rsid w:val="00CA7F34"/>
    <w:rsid w:val="00CB3BB4"/>
    <w:rsid w:val="00CB4CE4"/>
    <w:rsid w:val="00CC6990"/>
    <w:rsid w:val="00CD223D"/>
    <w:rsid w:val="00CE6562"/>
    <w:rsid w:val="00CE7436"/>
    <w:rsid w:val="00CF6E73"/>
    <w:rsid w:val="00D02FC8"/>
    <w:rsid w:val="00D04078"/>
    <w:rsid w:val="00D16583"/>
    <w:rsid w:val="00D1723C"/>
    <w:rsid w:val="00D1734A"/>
    <w:rsid w:val="00D206E9"/>
    <w:rsid w:val="00D25AF2"/>
    <w:rsid w:val="00D26C18"/>
    <w:rsid w:val="00D27726"/>
    <w:rsid w:val="00D30244"/>
    <w:rsid w:val="00D36E83"/>
    <w:rsid w:val="00D40BC6"/>
    <w:rsid w:val="00D512A1"/>
    <w:rsid w:val="00D530D7"/>
    <w:rsid w:val="00D5356C"/>
    <w:rsid w:val="00D54158"/>
    <w:rsid w:val="00D62403"/>
    <w:rsid w:val="00D6298D"/>
    <w:rsid w:val="00D64A43"/>
    <w:rsid w:val="00D6729B"/>
    <w:rsid w:val="00D708A0"/>
    <w:rsid w:val="00D75424"/>
    <w:rsid w:val="00D7595B"/>
    <w:rsid w:val="00D759FA"/>
    <w:rsid w:val="00D75E31"/>
    <w:rsid w:val="00D923FE"/>
    <w:rsid w:val="00D933E3"/>
    <w:rsid w:val="00D93D2D"/>
    <w:rsid w:val="00DA0C9F"/>
    <w:rsid w:val="00DB5D47"/>
    <w:rsid w:val="00DC0C77"/>
    <w:rsid w:val="00DD1AB6"/>
    <w:rsid w:val="00DD1C45"/>
    <w:rsid w:val="00DD2D5F"/>
    <w:rsid w:val="00DD752E"/>
    <w:rsid w:val="00DE1D36"/>
    <w:rsid w:val="00DE3138"/>
    <w:rsid w:val="00DE45F3"/>
    <w:rsid w:val="00DE67B0"/>
    <w:rsid w:val="00DF1F0E"/>
    <w:rsid w:val="00DF5A81"/>
    <w:rsid w:val="00E0035B"/>
    <w:rsid w:val="00E02CB3"/>
    <w:rsid w:val="00E04AAD"/>
    <w:rsid w:val="00E115CC"/>
    <w:rsid w:val="00E11E47"/>
    <w:rsid w:val="00E12783"/>
    <w:rsid w:val="00E1542E"/>
    <w:rsid w:val="00E23041"/>
    <w:rsid w:val="00E2389F"/>
    <w:rsid w:val="00E44A35"/>
    <w:rsid w:val="00E463CD"/>
    <w:rsid w:val="00E54456"/>
    <w:rsid w:val="00E63740"/>
    <w:rsid w:val="00E725E8"/>
    <w:rsid w:val="00E72B06"/>
    <w:rsid w:val="00E765BA"/>
    <w:rsid w:val="00E76E94"/>
    <w:rsid w:val="00E80F6A"/>
    <w:rsid w:val="00E82FA5"/>
    <w:rsid w:val="00E85561"/>
    <w:rsid w:val="00E95559"/>
    <w:rsid w:val="00EA1A0E"/>
    <w:rsid w:val="00EA3745"/>
    <w:rsid w:val="00EA408E"/>
    <w:rsid w:val="00EA449F"/>
    <w:rsid w:val="00EA7861"/>
    <w:rsid w:val="00EB384A"/>
    <w:rsid w:val="00EB6293"/>
    <w:rsid w:val="00EC3925"/>
    <w:rsid w:val="00EC7812"/>
    <w:rsid w:val="00ED680E"/>
    <w:rsid w:val="00EE14D2"/>
    <w:rsid w:val="00EE7197"/>
    <w:rsid w:val="00EE7ACD"/>
    <w:rsid w:val="00EF0093"/>
    <w:rsid w:val="00EF69DF"/>
    <w:rsid w:val="00F01B42"/>
    <w:rsid w:val="00F036FF"/>
    <w:rsid w:val="00F03A5A"/>
    <w:rsid w:val="00F04AC7"/>
    <w:rsid w:val="00F0581E"/>
    <w:rsid w:val="00F103D3"/>
    <w:rsid w:val="00F12163"/>
    <w:rsid w:val="00F12261"/>
    <w:rsid w:val="00F20702"/>
    <w:rsid w:val="00F23939"/>
    <w:rsid w:val="00F260D1"/>
    <w:rsid w:val="00F34FE2"/>
    <w:rsid w:val="00F44FA1"/>
    <w:rsid w:val="00F541D7"/>
    <w:rsid w:val="00F62C77"/>
    <w:rsid w:val="00F66A40"/>
    <w:rsid w:val="00F675B1"/>
    <w:rsid w:val="00F721E1"/>
    <w:rsid w:val="00F7268D"/>
    <w:rsid w:val="00F732DD"/>
    <w:rsid w:val="00F772D5"/>
    <w:rsid w:val="00F808AE"/>
    <w:rsid w:val="00F81514"/>
    <w:rsid w:val="00F82327"/>
    <w:rsid w:val="00F835FA"/>
    <w:rsid w:val="00F855C8"/>
    <w:rsid w:val="00F92C0C"/>
    <w:rsid w:val="00F93D84"/>
    <w:rsid w:val="00F9731B"/>
    <w:rsid w:val="00FA4F37"/>
    <w:rsid w:val="00FA65AF"/>
    <w:rsid w:val="00FB16FD"/>
    <w:rsid w:val="00FB4B44"/>
    <w:rsid w:val="00FC1A98"/>
    <w:rsid w:val="00FD0450"/>
    <w:rsid w:val="00FD3A34"/>
    <w:rsid w:val="00FD4843"/>
    <w:rsid w:val="00FD6D22"/>
    <w:rsid w:val="00FD70DD"/>
    <w:rsid w:val="00FE06B5"/>
    <w:rsid w:val="00FE45B8"/>
    <w:rsid w:val="00FE5672"/>
    <w:rsid w:val="00FE7A74"/>
    <w:rsid w:val="00FF59DD"/>
    <w:rsid w:val="00FF74A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56607E"/>
  <w15:docId w15:val="{8D388E54-6384-453E-9ABC-08D6F0F0E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87C74"/>
    <w:pPr>
      <w:spacing w:line="360" w:lineRule="auto"/>
      <w:jc w:val="both"/>
    </w:pPr>
    <w:rPr>
      <w:rFonts w:ascii="HelveticaNeueLT Pro 47 LtCn" w:hAnsi="HelveticaNeueLT Pro 47 LtCn"/>
      <w:sz w:val="22"/>
      <w:szCs w:val="24"/>
      <w:lang w:val="en-US"/>
    </w:rPr>
  </w:style>
  <w:style w:type="paragraph" w:styleId="Naslov1">
    <w:name w:val="heading 1"/>
    <w:basedOn w:val="Navaden"/>
    <w:next w:val="Navaden"/>
    <w:qFormat/>
    <w:rsid w:val="00363870"/>
    <w:pPr>
      <w:keepNext/>
      <w:keepLines/>
      <w:pageBreakBefore/>
      <w:numPr>
        <w:numId w:val="32"/>
      </w:numPr>
      <w:spacing w:after="480"/>
      <w:outlineLvl w:val="0"/>
    </w:pPr>
    <w:rPr>
      <w:rFonts w:ascii="HelveticaNeueLT Pro 57 Cn" w:hAnsi="HelveticaNeueLT Pro 57 Cn"/>
      <w:b/>
      <w:bCs/>
      <w:sz w:val="32"/>
      <w:szCs w:val="32"/>
    </w:rPr>
  </w:style>
  <w:style w:type="paragraph" w:styleId="Naslov2">
    <w:name w:val="heading 2"/>
    <w:basedOn w:val="Navaden"/>
    <w:next w:val="Navaden"/>
    <w:link w:val="Naslov2Znak"/>
    <w:qFormat/>
    <w:rsid w:val="00363870"/>
    <w:pPr>
      <w:keepNext/>
      <w:numPr>
        <w:ilvl w:val="1"/>
        <w:numId w:val="32"/>
      </w:numPr>
      <w:spacing w:before="240" w:after="360"/>
      <w:outlineLvl w:val="1"/>
    </w:pPr>
    <w:rPr>
      <w:rFonts w:ascii="HelveticaNeueLT Pro 57 Cn" w:hAnsi="HelveticaNeueLT Pro 57 Cn"/>
      <w:b/>
      <w:bCs/>
      <w:iCs/>
      <w:sz w:val="28"/>
      <w:szCs w:val="28"/>
    </w:rPr>
  </w:style>
  <w:style w:type="paragraph" w:styleId="Naslov3">
    <w:name w:val="heading 3"/>
    <w:basedOn w:val="Navaden"/>
    <w:next w:val="Navaden"/>
    <w:qFormat/>
    <w:rsid w:val="00FE7A74"/>
    <w:pPr>
      <w:keepNext/>
      <w:numPr>
        <w:ilvl w:val="2"/>
        <w:numId w:val="32"/>
      </w:numPr>
      <w:spacing w:before="240" w:after="240"/>
      <w:outlineLvl w:val="2"/>
    </w:pPr>
    <w:rPr>
      <w:rFonts w:ascii="HelveticaNeueLT Pro 57 Cn" w:hAnsi="HelveticaNeueLT Pro 57 Cn"/>
      <w:b/>
    </w:rPr>
  </w:style>
  <w:style w:type="paragraph" w:styleId="Naslov4">
    <w:name w:val="heading 4"/>
    <w:basedOn w:val="Navaden"/>
    <w:next w:val="Navaden"/>
    <w:link w:val="Naslov4Znak"/>
    <w:semiHidden/>
    <w:unhideWhenUsed/>
    <w:qFormat/>
    <w:rsid w:val="00987C74"/>
    <w:pPr>
      <w:keepNext/>
      <w:keepLines/>
      <w:numPr>
        <w:ilvl w:val="3"/>
        <w:numId w:val="32"/>
      </w:numPr>
      <w:spacing w:before="40"/>
      <w:outlineLvl w:val="3"/>
    </w:pPr>
    <w:rPr>
      <w:rFonts w:asciiTheme="majorHAnsi" w:eastAsiaTheme="majorEastAsia" w:hAnsiTheme="majorHAnsi" w:cstheme="majorBidi"/>
      <w:i/>
      <w:iCs/>
      <w:color w:val="365F91" w:themeColor="accent1" w:themeShade="BF"/>
    </w:rPr>
  </w:style>
  <w:style w:type="paragraph" w:styleId="Naslov5">
    <w:name w:val="heading 5"/>
    <w:basedOn w:val="Navaden"/>
    <w:next w:val="Navaden"/>
    <w:rsid w:val="00180828"/>
    <w:pPr>
      <w:numPr>
        <w:ilvl w:val="4"/>
        <w:numId w:val="32"/>
      </w:numPr>
      <w:spacing w:before="240" w:after="60"/>
      <w:outlineLvl w:val="4"/>
    </w:pPr>
    <w:rPr>
      <w:rFonts w:ascii="Times New Roman" w:hAnsi="Times New Roman"/>
      <w:b/>
      <w:bCs/>
      <w:i/>
      <w:iCs/>
      <w:sz w:val="26"/>
      <w:szCs w:val="26"/>
      <w:lang w:val="en-GB" w:eastAsia="en-US"/>
    </w:rPr>
  </w:style>
  <w:style w:type="paragraph" w:styleId="Naslov6">
    <w:name w:val="heading 6"/>
    <w:basedOn w:val="Navaden"/>
    <w:next w:val="Navaden"/>
    <w:link w:val="Naslov6Znak"/>
    <w:semiHidden/>
    <w:unhideWhenUsed/>
    <w:qFormat/>
    <w:rsid w:val="00987C74"/>
    <w:pPr>
      <w:keepNext/>
      <w:keepLines/>
      <w:numPr>
        <w:ilvl w:val="5"/>
        <w:numId w:val="32"/>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semiHidden/>
    <w:unhideWhenUsed/>
    <w:qFormat/>
    <w:rsid w:val="00987C74"/>
    <w:pPr>
      <w:keepNext/>
      <w:keepLines/>
      <w:numPr>
        <w:ilvl w:val="6"/>
        <w:numId w:val="32"/>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semiHidden/>
    <w:unhideWhenUsed/>
    <w:qFormat/>
    <w:rsid w:val="00987C74"/>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semiHidden/>
    <w:unhideWhenUsed/>
    <w:qFormat/>
    <w:rsid w:val="00987C74"/>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0E3C42"/>
    <w:pPr>
      <w:tabs>
        <w:tab w:val="center" w:pos="4153"/>
        <w:tab w:val="right" w:pos="8306"/>
      </w:tabs>
    </w:pPr>
  </w:style>
  <w:style w:type="paragraph" w:styleId="Noga">
    <w:name w:val="footer"/>
    <w:basedOn w:val="Navaden"/>
    <w:link w:val="NogaZnak"/>
    <w:uiPriority w:val="99"/>
    <w:rsid w:val="000E3C42"/>
    <w:pPr>
      <w:tabs>
        <w:tab w:val="center" w:pos="4153"/>
        <w:tab w:val="right" w:pos="8306"/>
      </w:tabs>
    </w:pPr>
    <w:rPr>
      <w:sz w:val="20"/>
    </w:rPr>
  </w:style>
  <w:style w:type="character" w:styleId="Hiperpovezava">
    <w:name w:val="Hyperlink"/>
    <w:basedOn w:val="Privzetapisavaodstavka"/>
    <w:uiPriority w:val="99"/>
    <w:rsid w:val="000E3C42"/>
    <w:rPr>
      <w:color w:val="0000FF"/>
      <w:u w:val="single"/>
    </w:rPr>
  </w:style>
  <w:style w:type="paragraph" w:customStyle="1" w:styleId="BodyText21">
    <w:name w:val="Body Text 21"/>
    <w:basedOn w:val="Navaden"/>
    <w:rsid w:val="001771B6"/>
    <w:pPr>
      <w:spacing w:line="313" w:lineRule="atLeast"/>
    </w:pPr>
    <w:rPr>
      <w:rFonts w:ascii="Times New Roman" w:hAnsi="Times New Roman"/>
      <w:sz w:val="24"/>
      <w:szCs w:val="20"/>
    </w:rPr>
  </w:style>
  <w:style w:type="paragraph" w:styleId="Besedilooblaka">
    <w:name w:val="Balloon Text"/>
    <w:basedOn w:val="Navaden"/>
    <w:link w:val="BesedilooblakaZnak"/>
    <w:rsid w:val="00F260D1"/>
    <w:rPr>
      <w:rFonts w:ascii="Tahoma" w:hAnsi="Tahoma" w:cs="Tahoma"/>
      <w:sz w:val="16"/>
      <w:szCs w:val="16"/>
    </w:rPr>
  </w:style>
  <w:style w:type="character" w:customStyle="1" w:styleId="BesedilooblakaZnak">
    <w:name w:val="Besedilo oblačka Znak"/>
    <w:basedOn w:val="Privzetapisavaodstavka"/>
    <w:link w:val="Besedilooblaka"/>
    <w:rsid w:val="00F260D1"/>
    <w:rPr>
      <w:rFonts w:ascii="Tahoma" w:hAnsi="Tahoma" w:cs="Tahoma"/>
      <w:sz w:val="16"/>
      <w:szCs w:val="16"/>
    </w:rPr>
  </w:style>
  <w:style w:type="paragraph" w:styleId="Odstavekseznama">
    <w:name w:val="List Paragraph"/>
    <w:basedOn w:val="Navaden"/>
    <w:link w:val="OdstavekseznamaZnak"/>
    <w:uiPriority w:val="34"/>
    <w:rsid w:val="006274E7"/>
    <w:pPr>
      <w:ind w:left="720"/>
      <w:contextualSpacing/>
    </w:pPr>
  </w:style>
  <w:style w:type="character" w:customStyle="1" w:styleId="fontstyle01">
    <w:name w:val="fontstyle01"/>
    <w:basedOn w:val="Privzetapisavaodstavka"/>
    <w:rsid w:val="0017297E"/>
    <w:rPr>
      <w:rFonts w:ascii="Helvetica" w:hAnsi="Helvetica" w:cs="Helvetica" w:hint="default"/>
      <w:b w:val="0"/>
      <w:bCs w:val="0"/>
      <w:i w:val="0"/>
      <w:iCs w:val="0"/>
      <w:color w:val="000000"/>
      <w:sz w:val="18"/>
      <w:szCs w:val="18"/>
    </w:rPr>
  </w:style>
  <w:style w:type="table" w:styleId="Tabelamrea">
    <w:name w:val="Table Grid"/>
    <w:basedOn w:val="Navadnatabela"/>
    <w:rsid w:val="00267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avaZnak">
    <w:name w:val="Glava Znak"/>
    <w:basedOn w:val="Privzetapisavaodstavka"/>
    <w:link w:val="Glava"/>
    <w:rsid w:val="007123B5"/>
    <w:rPr>
      <w:rFonts w:ascii="Arial" w:hAnsi="Arial"/>
      <w:sz w:val="22"/>
      <w:szCs w:val="24"/>
    </w:rPr>
  </w:style>
  <w:style w:type="character" w:customStyle="1" w:styleId="NogaZnak">
    <w:name w:val="Noga Znak"/>
    <w:basedOn w:val="Privzetapisavaodstavka"/>
    <w:link w:val="Noga"/>
    <w:uiPriority w:val="99"/>
    <w:rsid w:val="007123B5"/>
    <w:rPr>
      <w:rFonts w:ascii="Arial" w:hAnsi="Arial"/>
      <w:szCs w:val="24"/>
    </w:rPr>
  </w:style>
  <w:style w:type="paragraph" w:styleId="Navadensplet">
    <w:name w:val="Normal (Web)"/>
    <w:basedOn w:val="Navaden"/>
    <w:uiPriority w:val="99"/>
    <w:unhideWhenUsed/>
    <w:rsid w:val="00417F4E"/>
    <w:pPr>
      <w:spacing w:before="100" w:beforeAutospacing="1" w:after="100" w:afterAutospacing="1"/>
    </w:pPr>
    <w:rPr>
      <w:rFonts w:ascii="Times New Roman" w:hAnsi="Times New Roman"/>
      <w:sz w:val="24"/>
    </w:rPr>
  </w:style>
  <w:style w:type="paragraph" w:customStyle="1" w:styleId="level1">
    <w:name w:val="level1"/>
    <w:basedOn w:val="Navaden"/>
    <w:rsid w:val="00417F4E"/>
    <w:pPr>
      <w:spacing w:before="100" w:beforeAutospacing="1" w:after="100" w:afterAutospacing="1"/>
    </w:pPr>
    <w:rPr>
      <w:rFonts w:ascii="Times New Roman" w:hAnsi="Times New Roman"/>
      <w:sz w:val="24"/>
    </w:rPr>
  </w:style>
  <w:style w:type="character" w:styleId="Krepko">
    <w:name w:val="Strong"/>
    <w:uiPriority w:val="22"/>
    <w:rsid w:val="00BF7F0B"/>
    <w:rPr>
      <w:b/>
      <w:bCs/>
    </w:rPr>
  </w:style>
  <w:style w:type="paragraph" w:customStyle="1" w:styleId="level2">
    <w:name w:val="level2"/>
    <w:basedOn w:val="Navaden"/>
    <w:rsid w:val="00417F4E"/>
    <w:pPr>
      <w:spacing w:before="100" w:beforeAutospacing="1" w:after="100" w:afterAutospacing="1"/>
    </w:pPr>
    <w:rPr>
      <w:rFonts w:ascii="Times New Roman" w:hAnsi="Times New Roman"/>
      <w:sz w:val="24"/>
    </w:rPr>
  </w:style>
  <w:style w:type="table" w:customStyle="1" w:styleId="TableGrid1">
    <w:name w:val="Table Grid1"/>
    <w:basedOn w:val="Navadnatabela"/>
    <w:next w:val="Tabelamrea"/>
    <w:uiPriority w:val="39"/>
    <w:rsid w:val="000E0B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4E1689"/>
    <w:rPr>
      <w:color w:val="605E5C"/>
      <w:shd w:val="clear" w:color="auto" w:fill="E1DFDD"/>
    </w:rPr>
  </w:style>
  <w:style w:type="paragraph" w:styleId="Naslov">
    <w:name w:val="Title"/>
    <w:basedOn w:val="Naslov1"/>
    <w:next w:val="Navaden"/>
    <w:link w:val="NaslovZnak"/>
    <w:qFormat/>
    <w:rsid w:val="004C044A"/>
    <w:pPr>
      <w:numPr>
        <w:numId w:val="0"/>
      </w:numPr>
    </w:pPr>
  </w:style>
  <w:style w:type="character" w:customStyle="1" w:styleId="NaslovZnak">
    <w:name w:val="Naslov Znak"/>
    <w:basedOn w:val="Privzetapisavaodstavka"/>
    <w:link w:val="Naslov"/>
    <w:rsid w:val="004C044A"/>
    <w:rPr>
      <w:rFonts w:ascii="Arial" w:hAnsi="Arial"/>
      <w:b/>
      <w:bCs/>
      <w:sz w:val="28"/>
      <w:szCs w:val="24"/>
    </w:rPr>
  </w:style>
  <w:style w:type="paragraph" w:styleId="NaslovTOC">
    <w:name w:val="TOC Heading"/>
    <w:basedOn w:val="Naslov1"/>
    <w:next w:val="Navaden"/>
    <w:uiPriority w:val="39"/>
    <w:unhideWhenUsed/>
    <w:rsid w:val="004C044A"/>
    <w:pPr>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lang w:val="en-SI" w:eastAsia="en-SI"/>
    </w:rPr>
  </w:style>
  <w:style w:type="paragraph" w:styleId="Stvarnokazalo1">
    <w:name w:val="index 1"/>
    <w:basedOn w:val="Navaden"/>
    <w:next w:val="Navaden"/>
    <w:autoRedefine/>
    <w:semiHidden/>
    <w:unhideWhenUsed/>
    <w:rsid w:val="004C044A"/>
    <w:pPr>
      <w:ind w:left="220" w:hanging="220"/>
    </w:pPr>
  </w:style>
  <w:style w:type="paragraph" w:styleId="Kazalovsebine2">
    <w:name w:val="toc 2"/>
    <w:basedOn w:val="Navaden"/>
    <w:next w:val="Navaden"/>
    <w:autoRedefine/>
    <w:uiPriority w:val="39"/>
    <w:unhideWhenUsed/>
    <w:rsid w:val="001B00E1"/>
    <w:pPr>
      <w:tabs>
        <w:tab w:val="left" w:pos="1100"/>
        <w:tab w:val="right" w:leader="dot" w:pos="9498"/>
      </w:tabs>
      <w:spacing w:after="100" w:line="259" w:lineRule="auto"/>
      <w:ind w:left="284"/>
    </w:pPr>
    <w:rPr>
      <w:rFonts w:asciiTheme="minorHAnsi" w:eastAsiaTheme="minorEastAsia" w:hAnsiTheme="minorHAnsi"/>
      <w:szCs w:val="22"/>
      <w:lang w:val="en-SI" w:eastAsia="en-SI"/>
    </w:rPr>
  </w:style>
  <w:style w:type="paragraph" w:styleId="Kazalovsebine1">
    <w:name w:val="toc 1"/>
    <w:basedOn w:val="Navaden"/>
    <w:next w:val="Navaden"/>
    <w:autoRedefine/>
    <w:uiPriority w:val="39"/>
    <w:unhideWhenUsed/>
    <w:rsid w:val="00D93D2D"/>
    <w:pPr>
      <w:tabs>
        <w:tab w:val="left" w:pos="426"/>
        <w:tab w:val="right" w:leader="dot" w:pos="9498"/>
      </w:tabs>
      <w:spacing w:after="100" w:line="259" w:lineRule="auto"/>
    </w:pPr>
    <w:rPr>
      <w:rFonts w:asciiTheme="minorHAnsi" w:eastAsiaTheme="minorEastAsia" w:hAnsiTheme="minorHAnsi"/>
      <w:szCs w:val="22"/>
      <w:lang w:val="en-SI" w:eastAsia="en-SI"/>
    </w:rPr>
  </w:style>
  <w:style w:type="paragraph" w:styleId="Kazalovsebine3">
    <w:name w:val="toc 3"/>
    <w:basedOn w:val="Navaden"/>
    <w:next w:val="Navaden"/>
    <w:autoRedefine/>
    <w:uiPriority w:val="39"/>
    <w:unhideWhenUsed/>
    <w:rsid w:val="001B00E1"/>
    <w:pPr>
      <w:tabs>
        <w:tab w:val="left" w:pos="1320"/>
        <w:tab w:val="right" w:leader="dot" w:pos="9498"/>
      </w:tabs>
      <w:spacing w:after="100" w:line="259" w:lineRule="auto"/>
      <w:ind w:left="567"/>
    </w:pPr>
    <w:rPr>
      <w:rFonts w:asciiTheme="minorHAnsi" w:eastAsiaTheme="minorEastAsia" w:hAnsiTheme="minorHAnsi"/>
      <w:szCs w:val="22"/>
      <w:lang w:val="en-SI" w:eastAsia="en-SI"/>
    </w:rPr>
  </w:style>
  <w:style w:type="paragraph" w:customStyle="1" w:styleId="Tabela">
    <w:name w:val="Tabela"/>
    <w:basedOn w:val="Navaden"/>
    <w:link w:val="TabelaZnak"/>
    <w:qFormat/>
    <w:rsid w:val="004A7902"/>
    <w:pPr>
      <w:spacing w:before="120"/>
    </w:pPr>
    <w:rPr>
      <w:rFonts w:eastAsia="Calibri"/>
      <w:lang w:eastAsia="en-US"/>
    </w:rPr>
  </w:style>
  <w:style w:type="paragraph" w:customStyle="1" w:styleId="Nastevanje">
    <w:name w:val="Nastevanje"/>
    <w:basedOn w:val="Odstavekseznama"/>
    <w:link w:val="NastevanjeZnak"/>
    <w:qFormat/>
    <w:rsid w:val="00BF7F0B"/>
    <w:pPr>
      <w:numPr>
        <w:numId w:val="18"/>
      </w:numPr>
      <w:spacing w:before="120"/>
    </w:pPr>
  </w:style>
  <w:style w:type="character" w:customStyle="1" w:styleId="TabelaZnak">
    <w:name w:val="Tabela Znak"/>
    <w:basedOn w:val="Privzetapisavaodstavka"/>
    <w:link w:val="Tabela"/>
    <w:rsid w:val="004A7902"/>
    <w:rPr>
      <w:rFonts w:ascii="HelveticaNeueLT Pro 47 LtCn" w:eastAsia="Calibri" w:hAnsi="HelveticaNeueLT Pro 47 LtCn"/>
      <w:sz w:val="22"/>
      <w:szCs w:val="24"/>
      <w:lang w:val="en-US" w:eastAsia="en-US"/>
    </w:rPr>
  </w:style>
  <w:style w:type="character" w:customStyle="1" w:styleId="Naslov2Znak">
    <w:name w:val="Naslov 2 Znak"/>
    <w:basedOn w:val="Privzetapisavaodstavka"/>
    <w:link w:val="Naslov2"/>
    <w:rsid w:val="00363870"/>
    <w:rPr>
      <w:rFonts w:ascii="HelveticaNeueLT Pro 57 Cn" w:hAnsi="HelveticaNeueLT Pro 57 Cn"/>
      <w:b/>
      <w:bCs/>
      <w:iCs/>
      <w:sz w:val="28"/>
      <w:szCs w:val="28"/>
      <w:lang w:val="en-US"/>
    </w:rPr>
  </w:style>
  <w:style w:type="character" w:customStyle="1" w:styleId="OdstavekseznamaZnak">
    <w:name w:val="Odstavek seznama Znak"/>
    <w:basedOn w:val="Privzetapisavaodstavka"/>
    <w:link w:val="Odstavekseznama"/>
    <w:uiPriority w:val="34"/>
    <w:rsid w:val="007235BE"/>
    <w:rPr>
      <w:rFonts w:ascii="HelveticaNeueLT Pro 47 LtCn" w:hAnsi="HelveticaNeueLT Pro 47 LtCn"/>
      <w:sz w:val="22"/>
      <w:szCs w:val="24"/>
      <w:lang w:val="en-US"/>
    </w:rPr>
  </w:style>
  <w:style w:type="character" w:customStyle="1" w:styleId="NastevanjeZnak">
    <w:name w:val="Nastevanje Znak"/>
    <w:basedOn w:val="OdstavekseznamaZnak"/>
    <w:link w:val="Nastevanje"/>
    <w:rsid w:val="00BF7F0B"/>
    <w:rPr>
      <w:rFonts w:ascii="HelveticaNeueLT Pro 47 LtCn" w:hAnsi="HelveticaNeueLT Pro 47 LtCn"/>
      <w:sz w:val="22"/>
      <w:szCs w:val="24"/>
      <w:lang w:val="en-US"/>
    </w:rPr>
  </w:style>
  <w:style w:type="paragraph" w:customStyle="1" w:styleId="Podnaslov">
    <w:name w:val="Pod naslov"/>
    <w:basedOn w:val="Navaden"/>
    <w:next w:val="Navaden"/>
    <w:link w:val="PodnaslovZnak"/>
    <w:qFormat/>
    <w:rsid w:val="00C75709"/>
    <w:pPr>
      <w:spacing w:before="240"/>
    </w:pPr>
    <w:rPr>
      <w:b/>
      <w:bCs/>
    </w:rPr>
  </w:style>
  <w:style w:type="character" w:styleId="SledenaHiperpovezava">
    <w:name w:val="FollowedHyperlink"/>
    <w:basedOn w:val="Privzetapisavaodstavka"/>
    <w:semiHidden/>
    <w:unhideWhenUsed/>
    <w:rsid w:val="00112BF0"/>
    <w:rPr>
      <w:color w:val="800080" w:themeColor="followedHyperlink"/>
      <w:u w:val="single"/>
    </w:rPr>
  </w:style>
  <w:style w:type="character" w:customStyle="1" w:styleId="PodnaslovZnak">
    <w:name w:val="Pod naslov Znak"/>
    <w:basedOn w:val="Privzetapisavaodstavka"/>
    <w:link w:val="Podnaslov"/>
    <w:rsid w:val="00C75709"/>
    <w:rPr>
      <w:rFonts w:ascii="HelveticaNeueLT Pro 47 LtCn" w:hAnsi="HelveticaNeueLT Pro 47 LtCn"/>
      <w:b/>
      <w:bCs/>
      <w:sz w:val="22"/>
      <w:szCs w:val="24"/>
      <w:lang w:val="en-US"/>
    </w:rPr>
  </w:style>
  <w:style w:type="paragraph" w:customStyle="1" w:styleId="Slika">
    <w:name w:val="Slika"/>
    <w:basedOn w:val="Navaden"/>
    <w:link w:val="SlikaZnak"/>
    <w:qFormat/>
    <w:rsid w:val="00C73233"/>
    <w:pPr>
      <w:spacing w:line="276" w:lineRule="auto"/>
      <w:jc w:val="center"/>
    </w:pPr>
    <w:rPr>
      <w:rFonts w:asciiTheme="minorHAnsi" w:hAnsiTheme="minorHAnsi" w:cstheme="minorHAnsi"/>
      <w:noProof/>
      <w:sz w:val="24"/>
    </w:rPr>
  </w:style>
  <w:style w:type="character" w:customStyle="1" w:styleId="SlikaZnak">
    <w:name w:val="Slika Znak"/>
    <w:basedOn w:val="Privzetapisavaodstavka"/>
    <w:link w:val="Slika"/>
    <w:rsid w:val="00C73233"/>
    <w:rPr>
      <w:rFonts w:asciiTheme="minorHAnsi" w:hAnsiTheme="minorHAnsi" w:cstheme="minorHAnsi"/>
      <w:noProof/>
      <w:sz w:val="24"/>
      <w:szCs w:val="24"/>
      <w:lang w:val="en-US"/>
    </w:rPr>
  </w:style>
  <w:style w:type="character" w:customStyle="1" w:styleId="q4iawc">
    <w:name w:val="q4iawc"/>
    <w:basedOn w:val="Privzetapisavaodstavka"/>
    <w:rsid w:val="005574B0"/>
  </w:style>
  <w:style w:type="character" w:styleId="Neensklic">
    <w:name w:val="Subtle Reference"/>
    <w:basedOn w:val="Privzetapisavaodstavka"/>
    <w:uiPriority w:val="31"/>
    <w:qFormat/>
    <w:rsid w:val="00987C74"/>
    <w:rPr>
      <w:smallCaps/>
      <w:color w:val="5A5A5A" w:themeColor="text1" w:themeTint="A5"/>
    </w:rPr>
  </w:style>
  <w:style w:type="character" w:customStyle="1" w:styleId="Naslov4Znak">
    <w:name w:val="Naslov 4 Znak"/>
    <w:basedOn w:val="Privzetapisavaodstavka"/>
    <w:link w:val="Naslov4"/>
    <w:semiHidden/>
    <w:rsid w:val="00987C74"/>
    <w:rPr>
      <w:rFonts w:asciiTheme="majorHAnsi" w:eastAsiaTheme="majorEastAsia" w:hAnsiTheme="majorHAnsi" w:cstheme="majorBidi"/>
      <w:i/>
      <w:iCs/>
      <w:color w:val="365F91" w:themeColor="accent1" w:themeShade="BF"/>
      <w:sz w:val="22"/>
      <w:szCs w:val="24"/>
      <w:lang w:val="en-US"/>
    </w:rPr>
  </w:style>
  <w:style w:type="character" w:customStyle="1" w:styleId="Naslov6Znak">
    <w:name w:val="Naslov 6 Znak"/>
    <w:basedOn w:val="Privzetapisavaodstavka"/>
    <w:link w:val="Naslov6"/>
    <w:semiHidden/>
    <w:rsid w:val="00987C74"/>
    <w:rPr>
      <w:rFonts w:asciiTheme="majorHAnsi" w:eastAsiaTheme="majorEastAsia" w:hAnsiTheme="majorHAnsi" w:cstheme="majorBidi"/>
      <w:color w:val="243F60" w:themeColor="accent1" w:themeShade="7F"/>
      <w:sz w:val="22"/>
      <w:szCs w:val="24"/>
      <w:lang w:val="en-US"/>
    </w:rPr>
  </w:style>
  <w:style w:type="character" w:customStyle="1" w:styleId="Naslov7Znak">
    <w:name w:val="Naslov 7 Znak"/>
    <w:basedOn w:val="Privzetapisavaodstavka"/>
    <w:link w:val="Naslov7"/>
    <w:semiHidden/>
    <w:rsid w:val="00987C74"/>
    <w:rPr>
      <w:rFonts w:asciiTheme="majorHAnsi" w:eastAsiaTheme="majorEastAsia" w:hAnsiTheme="majorHAnsi" w:cstheme="majorBidi"/>
      <w:i/>
      <w:iCs/>
      <w:color w:val="243F60" w:themeColor="accent1" w:themeShade="7F"/>
      <w:sz w:val="22"/>
      <w:szCs w:val="24"/>
      <w:lang w:val="en-US"/>
    </w:rPr>
  </w:style>
  <w:style w:type="character" w:customStyle="1" w:styleId="Naslov8Znak">
    <w:name w:val="Naslov 8 Znak"/>
    <w:basedOn w:val="Privzetapisavaodstavka"/>
    <w:link w:val="Naslov8"/>
    <w:semiHidden/>
    <w:rsid w:val="00987C74"/>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semiHidden/>
    <w:rsid w:val="00987C74"/>
    <w:rPr>
      <w:rFonts w:asciiTheme="majorHAnsi" w:eastAsiaTheme="majorEastAsia" w:hAnsiTheme="majorHAnsi" w:cstheme="majorBidi"/>
      <w:i/>
      <w:iCs/>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62364">
      <w:bodyDiv w:val="1"/>
      <w:marLeft w:val="0"/>
      <w:marRight w:val="0"/>
      <w:marTop w:val="0"/>
      <w:marBottom w:val="0"/>
      <w:divBdr>
        <w:top w:val="none" w:sz="0" w:space="0" w:color="auto"/>
        <w:left w:val="none" w:sz="0" w:space="0" w:color="auto"/>
        <w:bottom w:val="none" w:sz="0" w:space="0" w:color="auto"/>
        <w:right w:val="none" w:sz="0" w:space="0" w:color="auto"/>
      </w:divBdr>
      <w:divsChild>
        <w:div w:id="1191921500">
          <w:marLeft w:val="0"/>
          <w:marRight w:val="0"/>
          <w:marTop w:val="0"/>
          <w:marBottom w:val="0"/>
          <w:divBdr>
            <w:top w:val="none" w:sz="0" w:space="0" w:color="auto"/>
            <w:left w:val="none" w:sz="0" w:space="0" w:color="auto"/>
            <w:bottom w:val="none" w:sz="0" w:space="0" w:color="auto"/>
            <w:right w:val="none" w:sz="0" w:space="0" w:color="auto"/>
          </w:divBdr>
        </w:div>
        <w:div w:id="991756872">
          <w:marLeft w:val="0"/>
          <w:marRight w:val="0"/>
          <w:marTop w:val="0"/>
          <w:marBottom w:val="0"/>
          <w:divBdr>
            <w:top w:val="none" w:sz="0" w:space="0" w:color="auto"/>
            <w:left w:val="none" w:sz="0" w:space="0" w:color="auto"/>
            <w:bottom w:val="none" w:sz="0" w:space="0" w:color="auto"/>
            <w:right w:val="none" w:sz="0" w:space="0" w:color="auto"/>
          </w:divBdr>
        </w:div>
      </w:divsChild>
    </w:div>
    <w:div w:id="294601432">
      <w:bodyDiv w:val="1"/>
      <w:marLeft w:val="0"/>
      <w:marRight w:val="0"/>
      <w:marTop w:val="0"/>
      <w:marBottom w:val="0"/>
      <w:divBdr>
        <w:top w:val="none" w:sz="0" w:space="0" w:color="auto"/>
        <w:left w:val="none" w:sz="0" w:space="0" w:color="auto"/>
        <w:bottom w:val="none" w:sz="0" w:space="0" w:color="auto"/>
        <w:right w:val="none" w:sz="0" w:space="0" w:color="auto"/>
      </w:divBdr>
      <w:divsChild>
        <w:div w:id="1805389285">
          <w:marLeft w:val="0"/>
          <w:marRight w:val="0"/>
          <w:marTop w:val="0"/>
          <w:marBottom w:val="0"/>
          <w:divBdr>
            <w:top w:val="none" w:sz="0" w:space="0" w:color="auto"/>
            <w:left w:val="none" w:sz="0" w:space="0" w:color="auto"/>
            <w:bottom w:val="none" w:sz="0" w:space="0" w:color="auto"/>
            <w:right w:val="none" w:sz="0" w:space="0" w:color="auto"/>
          </w:divBdr>
        </w:div>
      </w:divsChild>
    </w:div>
    <w:div w:id="456224799">
      <w:bodyDiv w:val="1"/>
      <w:marLeft w:val="0"/>
      <w:marRight w:val="0"/>
      <w:marTop w:val="0"/>
      <w:marBottom w:val="0"/>
      <w:divBdr>
        <w:top w:val="none" w:sz="0" w:space="0" w:color="auto"/>
        <w:left w:val="none" w:sz="0" w:space="0" w:color="auto"/>
        <w:bottom w:val="none" w:sz="0" w:space="0" w:color="auto"/>
        <w:right w:val="none" w:sz="0" w:space="0" w:color="auto"/>
      </w:divBdr>
      <w:divsChild>
        <w:div w:id="586965194">
          <w:marLeft w:val="0"/>
          <w:marRight w:val="0"/>
          <w:marTop w:val="0"/>
          <w:marBottom w:val="0"/>
          <w:divBdr>
            <w:top w:val="none" w:sz="0" w:space="0" w:color="auto"/>
            <w:left w:val="none" w:sz="0" w:space="0" w:color="auto"/>
            <w:bottom w:val="none" w:sz="0" w:space="0" w:color="auto"/>
            <w:right w:val="none" w:sz="0" w:space="0" w:color="auto"/>
          </w:divBdr>
        </w:div>
        <w:div w:id="1354453535">
          <w:marLeft w:val="0"/>
          <w:marRight w:val="0"/>
          <w:marTop w:val="0"/>
          <w:marBottom w:val="0"/>
          <w:divBdr>
            <w:top w:val="none" w:sz="0" w:space="0" w:color="auto"/>
            <w:left w:val="none" w:sz="0" w:space="0" w:color="auto"/>
            <w:bottom w:val="none" w:sz="0" w:space="0" w:color="auto"/>
            <w:right w:val="none" w:sz="0" w:space="0" w:color="auto"/>
          </w:divBdr>
        </w:div>
        <w:div w:id="2091728487">
          <w:marLeft w:val="0"/>
          <w:marRight w:val="0"/>
          <w:marTop w:val="0"/>
          <w:marBottom w:val="0"/>
          <w:divBdr>
            <w:top w:val="none" w:sz="0" w:space="0" w:color="auto"/>
            <w:left w:val="none" w:sz="0" w:space="0" w:color="auto"/>
            <w:bottom w:val="none" w:sz="0" w:space="0" w:color="auto"/>
            <w:right w:val="none" w:sz="0" w:space="0" w:color="auto"/>
          </w:divBdr>
        </w:div>
        <w:div w:id="453406769">
          <w:marLeft w:val="0"/>
          <w:marRight w:val="0"/>
          <w:marTop w:val="0"/>
          <w:marBottom w:val="0"/>
          <w:divBdr>
            <w:top w:val="none" w:sz="0" w:space="0" w:color="auto"/>
            <w:left w:val="none" w:sz="0" w:space="0" w:color="auto"/>
            <w:bottom w:val="none" w:sz="0" w:space="0" w:color="auto"/>
            <w:right w:val="none" w:sz="0" w:space="0" w:color="auto"/>
          </w:divBdr>
        </w:div>
        <w:div w:id="768500296">
          <w:marLeft w:val="0"/>
          <w:marRight w:val="0"/>
          <w:marTop w:val="0"/>
          <w:marBottom w:val="0"/>
          <w:divBdr>
            <w:top w:val="none" w:sz="0" w:space="0" w:color="auto"/>
            <w:left w:val="none" w:sz="0" w:space="0" w:color="auto"/>
            <w:bottom w:val="none" w:sz="0" w:space="0" w:color="auto"/>
            <w:right w:val="none" w:sz="0" w:space="0" w:color="auto"/>
          </w:divBdr>
        </w:div>
      </w:divsChild>
    </w:div>
    <w:div w:id="458451341">
      <w:bodyDiv w:val="1"/>
      <w:marLeft w:val="0"/>
      <w:marRight w:val="0"/>
      <w:marTop w:val="0"/>
      <w:marBottom w:val="0"/>
      <w:divBdr>
        <w:top w:val="none" w:sz="0" w:space="0" w:color="auto"/>
        <w:left w:val="none" w:sz="0" w:space="0" w:color="auto"/>
        <w:bottom w:val="none" w:sz="0" w:space="0" w:color="auto"/>
        <w:right w:val="none" w:sz="0" w:space="0" w:color="auto"/>
      </w:divBdr>
    </w:div>
    <w:div w:id="610668134">
      <w:bodyDiv w:val="1"/>
      <w:marLeft w:val="0"/>
      <w:marRight w:val="0"/>
      <w:marTop w:val="0"/>
      <w:marBottom w:val="0"/>
      <w:divBdr>
        <w:top w:val="none" w:sz="0" w:space="0" w:color="auto"/>
        <w:left w:val="none" w:sz="0" w:space="0" w:color="auto"/>
        <w:bottom w:val="none" w:sz="0" w:space="0" w:color="auto"/>
        <w:right w:val="none" w:sz="0" w:space="0" w:color="auto"/>
      </w:divBdr>
      <w:divsChild>
        <w:div w:id="1633097617">
          <w:marLeft w:val="0"/>
          <w:marRight w:val="0"/>
          <w:marTop w:val="0"/>
          <w:marBottom w:val="0"/>
          <w:divBdr>
            <w:top w:val="none" w:sz="0" w:space="0" w:color="auto"/>
            <w:left w:val="none" w:sz="0" w:space="0" w:color="auto"/>
            <w:bottom w:val="none" w:sz="0" w:space="0" w:color="auto"/>
            <w:right w:val="none" w:sz="0" w:space="0" w:color="auto"/>
          </w:divBdr>
          <w:divsChild>
            <w:div w:id="605233435">
              <w:marLeft w:val="0"/>
              <w:marRight w:val="0"/>
              <w:marTop w:val="0"/>
              <w:marBottom w:val="0"/>
              <w:divBdr>
                <w:top w:val="none" w:sz="0" w:space="0" w:color="auto"/>
                <w:left w:val="none" w:sz="0" w:space="0" w:color="auto"/>
                <w:bottom w:val="none" w:sz="0" w:space="0" w:color="auto"/>
                <w:right w:val="none" w:sz="0" w:space="0" w:color="auto"/>
              </w:divBdr>
            </w:div>
            <w:div w:id="146477957">
              <w:marLeft w:val="0"/>
              <w:marRight w:val="0"/>
              <w:marTop w:val="0"/>
              <w:marBottom w:val="0"/>
              <w:divBdr>
                <w:top w:val="none" w:sz="0" w:space="0" w:color="auto"/>
                <w:left w:val="none" w:sz="0" w:space="0" w:color="auto"/>
                <w:bottom w:val="none" w:sz="0" w:space="0" w:color="auto"/>
                <w:right w:val="none" w:sz="0" w:space="0" w:color="auto"/>
              </w:divBdr>
            </w:div>
            <w:div w:id="1515998926">
              <w:marLeft w:val="0"/>
              <w:marRight w:val="0"/>
              <w:marTop w:val="0"/>
              <w:marBottom w:val="0"/>
              <w:divBdr>
                <w:top w:val="none" w:sz="0" w:space="0" w:color="auto"/>
                <w:left w:val="none" w:sz="0" w:space="0" w:color="auto"/>
                <w:bottom w:val="none" w:sz="0" w:space="0" w:color="auto"/>
                <w:right w:val="none" w:sz="0" w:space="0" w:color="auto"/>
              </w:divBdr>
            </w:div>
            <w:div w:id="1556503652">
              <w:marLeft w:val="0"/>
              <w:marRight w:val="0"/>
              <w:marTop w:val="0"/>
              <w:marBottom w:val="0"/>
              <w:divBdr>
                <w:top w:val="none" w:sz="0" w:space="0" w:color="auto"/>
                <w:left w:val="none" w:sz="0" w:space="0" w:color="auto"/>
                <w:bottom w:val="none" w:sz="0" w:space="0" w:color="auto"/>
                <w:right w:val="none" w:sz="0" w:space="0" w:color="auto"/>
              </w:divBdr>
            </w:div>
            <w:div w:id="3405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86694">
      <w:bodyDiv w:val="1"/>
      <w:marLeft w:val="0"/>
      <w:marRight w:val="0"/>
      <w:marTop w:val="0"/>
      <w:marBottom w:val="0"/>
      <w:divBdr>
        <w:top w:val="none" w:sz="0" w:space="0" w:color="auto"/>
        <w:left w:val="none" w:sz="0" w:space="0" w:color="auto"/>
        <w:bottom w:val="none" w:sz="0" w:space="0" w:color="auto"/>
        <w:right w:val="none" w:sz="0" w:space="0" w:color="auto"/>
      </w:divBdr>
      <w:divsChild>
        <w:div w:id="2119250653">
          <w:marLeft w:val="0"/>
          <w:marRight w:val="0"/>
          <w:marTop w:val="0"/>
          <w:marBottom w:val="0"/>
          <w:divBdr>
            <w:top w:val="none" w:sz="0" w:space="0" w:color="auto"/>
            <w:left w:val="none" w:sz="0" w:space="0" w:color="auto"/>
            <w:bottom w:val="none" w:sz="0" w:space="0" w:color="auto"/>
            <w:right w:val="none" w:sz="0" w:space="0" w:color="auto"/>
          </w:divBdr>
        </w:div>
        <w:div w:id="1443764511">
          <w:marLeft w:val="0"/>
          <w:marRight w:val="0"/>
          <w:marTop w:val="0"/>
          <w:marBottom w:val="0"/>
          <w:divBdr>
            <w:top w:val="none" w:sz="0" w:space="0" w:color="auto"/>
            <w:left w:val="none" w:sz="0" w:space="0" w:color="auto"/>
            <w:bottom w:val="none" w:sz="0" w:space="0" w:color="auto"/>
            <w:right w:val="none" w:sz="0" w:space="0" w:color="auto"/>
          </w:divBdr>
        </w:div>
        <w:div w:id="1265916132">
          <w:marLeft w:val="0"/>
          <w:marRight w:val="0"/>
          <w:marTop w:val="0"/>
          <w:marBottom w:val="0"/>
          <w:divBdr>
            <w:top w:val="none" w:sz="0" w:space="0" w:color="auto"/>
            <w:left w:val="none" w:sz="0" w:space="0" w:color="auto"/>
            <w:bottom w:val="none" w:sz="0" w:space="0" w:color="auto"/>
            <w:right w:val="none" w:sz="0" w:space="0" w:color="auto"/>
          </w:divBdr>
        </w:div>
        <w:div w:id="1027751968">
          <w:marLeft w:val="0"/>
          <w:marRight w:val="0"/>
          <w:marTop w:val="0"/>
          <w:marBottom w:val="0"/>
          <w:divBdr>
            <w:top w:val="none" w:sz="0" w:space="0" w:color="auto"/>
            <w:left w:val="none" w:sz="0" w:space="0" w:color="auto"/>
            <w:bottom w:val="none" w:sz="0" w:space="0" w:color="auto"/>
            <w:right w:val="none" w:sz="0" w:space="0" w:color="auto"/>
          </w:divBdr>
        </w:div>
      </w:divsChild>
    </w:div>
    <w:div w:id="672562246">
      <w:bodyDiv w:val="1"/>
      <w:marLeft w:val="0"/>
      <w:marRight w:val="0"/>
      <w:marTop w:val="0"/>
      <w:marBottom w:val="0"/>
      <w:divBdr>
        <w:top w:val="none" w:sz="0" w:space="0" w:color="auto"/>
        <w:left w:val="none" w:sz="0" w:space="0" w:color="auto"/>
        <w:bottom w:val="none" w:sz="0" w:space="0" w:color="auto"/>
        <w:right w:val="none" w:sz="0" w:space="0" w:color="auto"/>
      </w:divBdr>
    </w:div>
    <w:div w:id="1048913749">
      <w:bodyDiv w:val="1"/>
      <w:marLeft w:val="0"/>
      <w:marRight w:val="0"/>
      <w:marTop w:val="0"/>
      <w:marBottom w:val="0"/>
      <w:divBdr>
        <w:top w:val="none" w:sz="0" w:space="0" w:color="auto"/>
        <w:left w:val="none" w:sz="0" w:space="0" w:color="auto"/>
        <w:bottom w:val="none" w:sz="0" w:space="0" w:color="auto"/>
        <w:right w:val="none" w:sz="0" w:space="0" w:color="auto"/>
      </w:divBdr>
    </w:div>
    <w:div w:id="1107773649">
      <w:bodyDiv w:val="1"/>
      <w:marLeft w:val="0"/>
      <w:marRight w:val="0"/>
      <w:marTop w:val="0"/>
      <w:marBottom w:val="0"/>
      <w:divBdr>
        <w:top w:val="none" w:sz="0" w:space="0" w:color="auto"/>
        <w:left w:val="none" w:sz="0" w:space="0" w:color="auto"/>
        <w:bottom w:val="none" w:sz="0" w:space="0" w:color="auto"/>
        <w:right w:val="none" w:sz="0" w:space="0" w:color="auto"/>
      </w:divBdr>
      <w:divsChild>
        <w:div w:id="283656151">
          <w:marLeft w:val="0"/>
          <w:marRight w:val="0"/>
          <w:marTop w:val="0"/>
          <w:marBottom w:val="0"/>
          <w:divBdr>
            <w:top w:val="none" w:sz="0" w:space="0" w:color="auto"/>
            <w:left w:val="none" w:sz="0" w:space="0" w:color="auto"/>
            <w:bottom w:val="none" w:sz="0" w:space="0" w:color="auto"/>
            <w:right w:val="none" w:sz="0" w:space="0" w:color="auto"/>
          </w:divBdr>
          <w:divsChild>
            <w:div w:id="1266038509">
              <w:marLeft w:val="0"/>
              <w:marRight w:val="0"/>
              <w:marTop w:val="0"/>
              <w:marBottom w:val="0"/>
              <w:divBdr>
                <w:top w:val="none" w:sz="0" w:space="0" w:color="auto"/>
                <w:left w:val="none" w:sz="0" w:space="0" w:color="auto"/>
                <w:bottom w:val="none" w:sz="0" w:space="0" w:color="auto"/>
                <w:right w:val="none" w:sz="0" w:space="0" w:color="auto"/>
              </w:divBdr>
            </w:div>
            <w:div w:id="1297098911">
              <w:marLeft w:val="0"/>
              <w:marRight w:val="0"/>
              <w:marTop w:val="0"/>
              <w:marBottom w:val="0"/>
              <w:divBdr>
                <w:top w:val="none" w:sz="0" w:space="0" w:color="auto"/>
                <w:left w:val="none" w:sz="0" w:space="0" w:color="auto"/>
                <w:bottom w:val="none" w:sz="0" w:space="0" w:color="auto"/>
                <w:right w:val="none" w:sz="0" w:space="0" w:color="auto"/>
              </w:divBdr>
            </w:div>
            <w:div w:id="1678968797">
              <w:marLeft w:val="0"/>
              <w:marRight w:val="0"/>
              <w:marTop w:val="0"/>
              <w:marBottom w:val="0"/>
              <w:divBdr>
                <w:top w:val="none" w:sz="0" w:space="0" w:color="auto"/>
                <w:left w:val="none" w:sz="0" w:space="0" w:color="auto"/>
                <w:bottom w:val="none" w:sz="0" w:space="0" w:color="auto"/>
                <w:right w:val="none" w:sz="0" w:space="0" w:color="auto"/>
              </w:divBdr>
            </w:div>
            <w:div w:id="639385645">
              <w:marLeft w:val="0"/>
              <w:marRight w:val="0"/>
              <w:marTop w:val="0"/>
              <w:marBottom w:val="0"/>
              <w:divBdr>
                <w:top w:val="none" w:sz="0" w:space="0" w:color="auto"/>
                <w:left w:val="none" w:sz="0" w:space="0" w:color="auto"/>
                <w:bottom w:val="none" w:sz="0" w:space="0" w:color="auto"/>
                <w:right w:val="none" w:sz="0" w:space="0" w:color="auto"/>
              </w:divBdr>
            </w:div>
            <w:div w:id="636570487">
              <w:marLeft w:val="0"/>
              <w:marRight w:val="0"/>
              <w:marTop w:val="0"/>
              <w:marBottom w:val="0"/>
              <w:divBdr>
                <w:top w:val="none" w:sz="0" w:space="0" w:color="auto"/>
                <w:left w:val="none" w:sz="0" w:space="0" w:color="auto"/>
                <w:bottom w:val="none" w:sz="0" w:space="0" w:color="auto"/>
                <w:right w:val="none" w:sz="0" w:space="0" w:color="auto"/>
              </w:divBdr>
            </w:div>
            <w:div w:id="98200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09018">
      <w:bodyDiv w:val="1"/>
      <w:marLeft w:val="0"/>
      <w:marRight w:val="0"/>
      <w:marTop w:val="0"/>
      <w:marBottom w:val="0"/>
      <w:divBdr>
        <w:top w:val="none" w:sz="0" w:space="0" w:color="auto"/>
        <w:left w:val="none" w:sz="0" w:space="0" w:color="auto"/>
        <w:bottom w:val="none" w:sz="0" w:space="0" w:color="auto"/>
        <w:right w:val="none" w:sz="0" w:space="0" w:color="auto"/>
      </w:divBdr>
      <w:divsChild>
        <w:div w:id="2072851301">
          <w:marLeft w:val="0"/>
          <w:marRight w:val="0"/>
          <w:marTop w:val="0"/>
          <w:marBottom w:val="0"/>
          <w:divBdr>
            <w:top w:val="none" w:sz="0" w:space="0" w:color="auto"/>
            <w:left w:val="none" w:sz="0" w:space="0" w:color="auto"/>
            <w:bottom w:val="none" w:sz="0" w:space="0" w:color="auto"/>
            <w:right w:val="none" w:sz="0" w:space="0" w:color="auto"/>
          </w:divBdr>
          <w:divsChild>
            <w:div w:id="1954358560">
              <w:marLeft w:val="0"/>
              <w:marRight w:val="0"/>
              <w:marTop w:val="0"/>
              <w:marBottom w:val="0"/>
              <w:divBdr>
                <w:top w:val="none" w:sz="0" w:space="0" w:color="auto"/>
                <w:left w:val="none" w:sz="0" w:space="0" w:color="auto"/>
                <w:bottom w:val="none" w:sz="0" w:space="0" w:color="auto"/>
                <w:right w:val="none" w:sz="0" w:space="0" w:color="auto"/>
              </w:divBdr>
            </w:div>
            <w:div w:id="1491366440">
              <w:marLeft w:val="0"/>
              <w:marRight w:val="0"/>
              <w:marTop w:val="0"/>
              <w:marBottom w:val="0"/>
              <w:divBdr>
                <w:top w:val="none" w:sz="0" w:space="0" w:color="auto"/>
                <w:left w:val="none" w:sz="0" w:space="0" w:color="auto"/>
                <w:bottom w:val="none" w:sz="0" w:space="0" w:color="auto"/>
                <w:right w:val="none" w:sz="0" w:space="0" w:color="auto"/>
              </w:divBdr>
            </w:div>
            <w:div w:id="366638945">
              <w:marLeft w:val="0"/>
              <w:marRight w:val="0"/>
              <w:marTop w:val="0"/>
              <w:marBottom w:val="0"/>
              <w:divBdr>
                <w:top w:val="none" w:sz="0" w:space="0" w:color="auto"/>
                <w:left w:val="none" w:sz="0" w:space="0" w:color="auto"/>
                <w:bottom w:val="none" w:sz="0" w:space="0" w:color="auto"/>
                <w:right w:val="none" w:sz="0" w:space="0" w:color="auto"/>
              </w:divBdr>
            </w:div>
            <w:div w:id="1699815090">
              <w:marLeft w:val="0"/>
              <w:marRight w:val="0"/>
              <w:marTop w:val="0"/>
              <w:marBottom w:val="0"/>
              <w:divBdr>
                <w:top w:val="none" w:sz="0" w:space="0" w:color="auto"/>
                <w:left w:val="none" w:sz="0" w:space="0" w:color="auto"/>
                <w:bottom w:val="none" w:sz="0" w:space="0" w:color="auto"/>
                <w:right w:val="none" w:sz="0" w:space="0" w:color="auto"/>
              </w:divBdr>
            </w:div>
            <w:div w:id="865212150">
              <w:marLeft w:val="0"/>
              <w:marRight w:val="0"/>
              <w:marTop w:val="0"/>
              <w:marBottom w:val="0"/>
              <w:divBdr>
                <w:top w:val="none" w:sz="0" w:space="0" w:color="auto"/>
                <w:left w:val="none" w:sz="0" w:space="0" w:color="auto"/>
                <w:bottom w:val="none" w:sz="0" w:space="0" w:color="auto"/>
                <w:right w:val="none" w:sz="0" w:space="0" w:color="auto"/>
              </w:divBdr>
            </w:div>
            <w:div w:id="2036148667">
              <w:marLeft w:val="0"/>
              <w:marRight w:val="0"/>
              <w:marTop w:val="0"/>
              <w:marBottom w:val="0"/>
              <w:divBdr>
                <w:top w:val="none" w:sz="0" w:space="0" w:color="auto"/>
                <w:left w:val="none" w:sz="0" w:space="0" w:color="auto"/>
                <w:bottom w:val="none" w:sz="0" w:space="0" w:color="auto"/>
                <w:right w:val="none" w:sz="0" w:space="0" w:color="auto"/>
              </w:divBdr>
            </w:div>
            <w:div w:id="2056388861">
              <w:marLeft w:val="0"/>
              <w:marRight w:val="0"/>
              <w:marTop w:val="0"/>
              <w:marBottom w:val="0"/>
              <w:divBdr>
                <w:top w:val="none" w:sz="0" w:space="0" w:color="auto"/>
                <w:left w:val="none" w:sz="0" w:space="0" w:color="auto"/>
                <w:bottom w:val="none" w:sz="0" w:space="0" w:color="auto"/>
                <w:right w:val="none" w:sz="0" w:space="0" w:color="auto"/>
              </w:divBdr>
            </w:div>
            <w:div w:id="2025546244">
              <w:marLeft w:val="0"/>
              <w:marRight w:val="0"/>
              <w:marTop w:val="0"/>
              <w:marBottom w:val="0"/>
              <w:divBdr>
                <w:top w:val="none" w:sz="0" w:space="0" w:color="auto"/>
                <w:left w:val="none" w:sz="0" w:space="0" w:color="auto"/>
                <w:bottom w:val="none" w:sz="0" w:space="0" w:color="auto"/>
                <w:right w:val="none" w:sz="0" w:space="0" w:color="auto"/>
              </w:divBdr>
            </w:div>
            <w:div w:id="1547525496">
              <w:marLeft w:val="0"/>
              <w:marRight w:val="0"/>
              <w:marTop w:val="0"/>
              <w:marBottom w:val="0"/>
              <w:divBdr>
                <w:top w:val="none" w:sz="0" w:space="0" w:color="auto"/>
                <w:left w:val="none" w:sz="0" w:space="0" w:color="auto"/>
                <w:bottom w:val="none" w:sz="0" w:space="0" w:color="auto"/>
                <w:right w:val="none" w:sz="0" w:space="0" w:color="auto"/>
              </w:divBdr>
            </w:div>
            <w:div w:id="1445150337">
              <w:marLeft w:val="0"/>
              <w:marRight w:val="0"/>
              <w:marTop w:val="0"/>
              <w:marBottom w:val="0"/>
              <w:divBdr>
                <w:top w:val="none" w:sz="0" w:space="0" w:color="auto"/>
                <w:left w:val="none" w:sz="0" w:space="0" w:color="auto"/>
                <w:bottom w:val="none" w:sz="0" w:space="0" w:color="auto"/>
                <w:right w:val="none" w:sz="0" w:space="0" w:color="auto"/>
              </w:divBdr>
            </w:div>
            <w:div w:id="17803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24072">
      <w:bodyDiv w:val="1"/>
      <w:marLeft w:val="0"/>
      <w:marRight w:val="0"/>
      <w:marTop w:val="0"/>
      <w:marBottom w:val="0"/>
      <w:divBdr>
        <w:top w:val="none" w:sz="0" w:space="0" w:color="auto"/>
        <w:left w:val="none" w:sz="0" w:space="0" w:color="auto"/>
        <w:bottom w:val="none" w:sz="0" w:space="0" w:color="auto"/>
        <w:right w:val="none" w:sz="0" w:space="0" w:color="auto"/>
      </w:divBdr>
      <w:divsChild>
        <w:div w:id="1592276255">
          <w:marLeft w:val="0"/>
          <w:marRight w:val="0"/>
          <w:marTop w:val="0"/>
          <w:marBottom w:val="0"/>
          <w:divBdr>
            <w:top w:val="none" w:sz="0" w:space="0" w:color="auto"/>
            <w:left w:val="none" w:sz="0" w:space="0" w:color="auto"/>
            <w:bottom w:val="none" w:sz="0" w:space="0" w:color="auto"/>
            <w:right w:val="none" w:sz="0" w:space="0" w:color="auto"/>
          </w:divBdr>
        </w:div>
        <w:div w:id="2038118602">
          <w:marLeft w:val="0"/>
          <w:marRight w:val="0"/>
          <w:marTop w:val="0"/>
          <w:marBottom w:val="0"/>
          <w:divBdr>
            <w:top w:val="none" w:sz="0" w:space="0" w:color="auto"/>
            <w:left w:val="none" w:sz="0" w:space="0" w:color="auto"/>
            <w:bottom w:val="none" w:sz="0" w:space="0" w:color="auto"/>
            <w:right w:val="none" w:sz="0" w:space="0" w:color="auto"/>
          </w:divBdr>
        </w:div>
        <w:div w:id="1025014511">
          <w:marLeft w:val="0"/>
          <w:marRight w:val="0"/>
          <w:marTop w:val="0"/>
          <w:marBottom w:val="0"/>
          <w:divBdr>
            <w:top w:val="none" w:sz="0" w:space="0" w:color="auto"/>
            <w:left w:val="none" w:sz="0" w:space="0" w:color="auto"/>
            <w:bottom w:val="none" w:sz="0" w:space="0" w:color="auto"/>
            <w:right w:val="none" w:sz="0" w:space="0" w:color="auto"/>
          </w:divBdr>
        </w:div>
        <w:div w:id="1130319705">
          <w:marLeft w:val="0"/>
          <w:marRight w:val="0"/>
          <w:marTop w:val="0"/>
          <w:marBottom w:val="0"/>
          <w:divBdr>
            <w:top w:val="none" w:sz="0" w:space="0" w:color="auto"/>
            <w:left w:val="none" w:sz="0" w:space="0" w:color="auto"/>
            <w:bottom w:val="none" w:sz="0" w:space="0" w:color="auto"/>
            <w:right w:val="none" w:sz="0" w:space="0" w:color="auto"/>
          </w:divBdr>
        </w:div>
        <w:div w:id="875968542">
          <w:marLeft w:val="0"/>
          <w:marRight w:val="0"/>
          <w:marTop w:val="0"/>
          <w:marBottom w:val="0"/>
          <w:divBdr>
            <w:top w:val="none" w:sz="0" w:space="0" w:color="auto"/>
            <w:left w:val="none" w:sz="0" w:space="0" w:color="auto"/>
            <w:bottom w:val="none" w:sz="0" w:space="0" w:color="auto"/>
            <w:right w:val="none" w:sz="0" w:space="0" w:color="auto"/>
          </w:divBdr>
        </w:div>
        <w:div w:id="2072536160">
          <w:marLeft w:val="0"/>
          <w:marRight w:val="0"/>
          <w:marTop w:val="0"/>
          <w:marBottom w:val="0"/>
          <w:divBdr>
            <w:top w:val="none" w:sz="0" w:space="0" w:color="auto"/>
            <w:left w:val="none" w:sz="0" w:space="0" w:color="auto"/>
            <w:bottom w:val="none" w:sz="0" w:space="0" w:color="auto"/>
            <w:right w:val="none" w:sz="0" w:space="0" w:color="auto"/>
          </w:divBdr>
        </w:div>
        <w:div w:id="1252546711">
          <w:marLeft w:val="0"/>
          <w:marRight w:val="0"/>
          <w:marTop w:val="0"/>
          <w:marBottom w:val="0"/>
          <w:divBdr>
            <w:top w:val="none" w:sz="0" w:space="0" w:color="auto"/>
            <w:left w:val="none" w:sz="0" w:space="0" w:color="auto"/>
            <w:bottom w:val="none" w:sz="0" w:space="0" w:color="auto"/>
            <w:right w:val="none" w:sz="0" w:space="0" w:color="auto"/>
          </w:divBdr>
        </w:div>
        <w:div w:id="772824873">
          <w:marLeft w:val="0"/>
          <w:marRight w:val="0"/>
          <w:marTop w:val="0"/>
          <w:marBottom w:val="0"/>
          <w:divBdr>
            <w:top w:val="none" w:sz="0" w:space="0" w:color="auto"/>
            <w:left w:val="none" w:sz="0" w:space="0" w:color="auto"/>
            <w:bottom w:val="none" w:sz="0" w:space="0" w:color="auto"/>
            <w:right w:val="none" w:sz="0" w:space="0" w:color="auto"/>
          </w:divBdr>
        </w:div>
        <w:div w:id="1051614464">
          <w:marLeft w:val="0"/>
          <w:marRight w:val="0"/>
          <w:marTop w:val="0"/>
          <w:marBottom w:val="0"/>
          <w:divBdr>
            <w:top w:val="none" w:sz="0" w:space="0" w:color="auto"/>
            <w:left w:val="none" w:sz="0" w:space="0" w:color="auto"/>
            <w:bottom w:val="none" w:sz="0" w:space="0" w:color="auto"/>
            <w:right w:val="none" w:sz="0" w:space="0" w:color="auto"/>
          </w:divBdr>
        </w:div>
        <w:div w:id="1882471854">
          <w:marLeft w:val="0"/>
          <w:marRight w:val="0"/>
          <w:marTop w:val="0"/>
          <w:marBottom w:val="0"/>
          <w:divBdr>
            <w:top w:val="none" w:sz="0" w:space="0" w:color="auto"/>
            <w:left w:val="none" w:sz="0" w:space="0" w:color="auto"/>
            <w:bottom w:val="none" w:sz="0" w:space="0" w:color="auto"/>
            <w:right w:val="none" w:sz="0" w:space="0" w:color="auto"/>
          </w:divBdr>
        </w:div>
      </w:divsChild>
    </w:div>
    <w:div w:id="1401709967">
      <w:bodyDiv w:val="1"/>
      <w:marLeft w:val="0"/>
      <w:marRight w:val="0"/>
      <w:marTop w:val="0"/>
      <w:marBottom w:val="0"/>
      <w:divBdr>
        <w:top w:val="none" w:sz="0" w:space="0" w:color="auto"/>
        <w:left w:val="none" w:sz="0" w:space="0" w:color="auto"/>
        <w:bottom w:val="none" w:sz="0" w:space="0" w:color="auto"/>
        <w:right w:val="none" w:sz="0" w:space="0" w:color="auto"/>
      </w:divBdr>
    </w:div>
    <w:div w:id="1450705149">
      <w:bodyDiv w:val="1"/>
      <w:marLeft w:val="0"/>
      <w:marRight w:val="0"/>
      <w:marTop w:val="0"/>
      <w:marBottom w:val="0"/>
      <w:divBdr>
        <w:top w:val="none" w:sz="0" w:space="0" w:color="auto"/>
        <w:left w:val="none" w:sz="0" w:space="0" w:color="auto"/>
        <w:bottom w:val="none" w:sz="0" w:space="0" w:color="auto"/>
        <w:right w:val="none" w:sz="0" w:space="0" w:color="auto"/>
      </w:divBdr>
    </w:div>
    <w:div w:id="1524972763">
      <w:bodyDiv w:val="1"/>
      <w:marLeft w:val="0"/>
      <w:marRight w:val="0"/>
      <w:marTop w:val="0"/>
      <w:marBottom w:val="0"/>
      <w:divBdr>
        <w:top w:val="none" w:sz="0" w:space="0" w:color="auto"/>
        <w:left w:val="none" w:sz="0" w:space="0" w:color="auto"/>
        <w:bottom w:val="none" w:sz="0" w:space="0" w:color="auto"/>
        <w:right w:val="none" w:sz="0" w:space="0" w:color="auto"/>
      </w:divBdr>
    </w:div>
    <w:div w:id="1530412864">
      <w:bodyDiv w:val="1"/>
      <w:marLeft w:val="0"/>
      <w:marRight w:val="0"/>
      <w:marTop w:val="0"/>
      <w:marBottom w:val="0"/>
      <w:divBdr>
        <w:top w:val="none" w:sz="0" w:space="0" w:color="auto"/>
        <w:left w:val="none" w:sz="0" w:space="0" w:color="auto"/>
        <w:bottom w:val="none" w:sz="0" w:space="0" w:color="auto"/>
        <w:right w:val="none" w:sz="0" w:space="0" w:color="auto"/>
      </w:divBdr>
    </w:div>
    <w:div w:id="1548685193">
      <w:bodyDiv w:val="1"/>
      <w:marLeft w:val="0"/>
      <w:marRight w:val="0"/>
      <w:marTop w:val="0"/>
      <w:marBottom w:val="0"/>
      <w:divBdr>
        <w:top w:val="none" w:sz="0" w:space="0" w:color="auto"/>
        <w:left w:val="none" w:sz="0" w:space="0" w:color="auto"/>
        <w:bottom w:val="none" w:sz="0" w:space="0" w:color="auto"/>
        <w:right w:val="none" w:sz="0" w:space="0" w:color="auto"/>
      </w:divBdr>
    </w:div>
    <w:div w:id="1549220808">
      <w:bodyDiv w:val="1"/>
      <w:marLeft w:val="0"/>
      <w:marRight w:val="0"/>
      <w:marTop w:val="0"/>
      <w:marBottom w:val="0"/>
      <w:divBdr>
        <w:top w:val="none" w:sz="0" w:space="0" w:color="auto"/>
        <w:left w:val="none" w:sz="0" w:space="0" w:color="auto"/>
        <w:bottom w:val="none" w:sz="0" w:space="0" w:color="auto"/>
        <w:right w:val="none" w:sz="0" w:space="0" w:color="auto"/>
      </w:divBdr>
    </w:div>
    <w:div w:id="1571422925">
      <w:bodyDiv w:val="1"/>
      <w:marLeft w:val="0"/>
      <w:marRight w:val="0"/>
      <w:marTop w:val="0"/>
      <w:marBottom w:val="0"/>
      <w:divBdr>
        <w:top w:val="none" w:sz="0" w:space="0" w:color="auto"/>
        <w:left w:val="none" w:sz="0" w:space="0" w:color="auto"/>
        <w:bottom w:val="none" w:sz="0" w:space="0" w:color="auto"/>
        <w:right w:val="none" w:sz="0" w:space="0" w:color="auto"/>
      </w:divBdr>
    </w:div>
    <w:div w:id="1711492205">
      <w:bodyDiv w:val="1"/>
      <w:marLeft w:val="0"/>
      <w:marRight w:val="0"/>
      <w:marTop w:val="0"/>
      <w:marBottom w:val="0"/>
      <w:divBdr>
        <w:top w:val="none" w:sz="0" w:space="0" w:color="auto"/>
        <w:left w:val="none" w:sz="0" w:space="0" w:color="auto"/>
        <w:bottom w:val="none" w:sz="0" w:space="0" w:color="auto"/>
        <w:right w:val="none" w:sz="0" w:space="0" w:color="auto"/>
      </w:divBdr>
    </w:div>
    <w:div w:id="1753892053">
      <w:bodyDiv w:val="1"/>
      <w:marLeft w:val="0"/>
      <w:marRight w:val="0"/>
      <w:marTop w:val="0"/>
      <w:marBottom w:val="0"/>
      <w:divBdr>
        <w:top w:val="none" w:sz="0" w:space="0" w:color="auto"/>
        <w:left w:val="none" w:sz="0" w:space="0" w:color="auto"/>
        <w:bottom w:val="none" w:sz="0" w:space="0" w:color="auto"/>
        <w:right w:val="none" w:sz="0" w:space="0" w:color="auto"/>
      </w:divBdr>
    </w:div>
    <w:div w:id="1832062968">
      <w:bodyDiv w:val="1"/>
      <w:marLeft w:val="0"/>
      <w:marRight w:val="0"/>
      <w:marTop w:val="0"/>
      <w:marBottom w:val="0"/>
      <w:divBdr>
        <w:top w:val="none" w:sz="0" w:space="0" w:color="auto"/>
        <w:left w:val="none" w:sz="0" w:space="0" w:color="auto"/>
        <w:bottom w:val="none" w:sz="0" w:space="0" w:color="auto"/>
        <w:right w:val="none" w:sz="0" w:space="0" w:color="auto"/>
      </w:divBdr>
    </w:div>
    <w:div w:id="1836915844">
      <w:bodyDiv w:val="1"/>
      <w:marLeft w:val="0"/>
      <w:marRight w:val="0"/>
      <w:marTop w:val="0"/>
      <w:marBottom w:val="0"/>
      <w:divBdr>
        <w:top w:val="none" w:sz="0" w:space="0" w:color="auto"/>
        <w:left w:val="none" w:sz="0" w:space="0" w:color="auto"/>
        <w:bottom w:val="none" w:sz="0" w:space="0" w:color="auto"/>
        <w:right w:val="none" w:sz="0" w:space="0" w:color="auto"/>
      </w:divBdr>
    </w:div>
    <w:div w:id="1869298598">
      <w:bodyDiv w:val="1"/>
      <w:marLeft w:val="0"/>
      <w:marRight w:val="0"/>
      <w:marTop w:val="0"/>
      <w:marBottom w:val="0"/>
      <w:divBdr>
        <w:top w:val="none" w:sz="0" w:space="0" w:color="auto"/>
        <w:left w:val="none" w:sz="0" w:space="0" w:color="auto"/>
        <w:bottom w:val="none" w:sz="0" w:space="0" w:color="auto"/>
        <w:right w:val="none" w:sz="0" w:space="0" w:color="auto"/>
      </w:divBdr>
    </w:div>
    <w:div w:id="1900510042">
      <w:bodyDiv w:val="1"/>
      <w:marLeft w:val="0"/>
      <w:marRight w:val="0"/>
      <w:marTop w:val="0"/>
      <w:marBottom w:val="0"/>
      <w:divBdr>
        <w:top w:val="none" w:sz="0" w:space="0" w:color="auto"/>
        <w:left w:val="none" w:sz="0" w:space="0" w:color="auto"/>
        <w:bottom w:val="none" w:sz="0" w:space="0" w:color="auto"/>
        <w:right w:val="none" w:sz="0" w:space="0" w:color="auto"/>
      </w:divBdr>
    </w:div>
    <w:div w:id="1917587259">
      <w:bodyDiv w:val="1"/>
      <w:marLeft w:val="0"/>
      <w:marRight w:val="0"/>
      <w:marTop w:val="0"/>
      <w:marBottom w:val="0"/>
      <w:divBdr>
        <w:top w:val="none" w:sz="0" w:space="0" w:color="auto"/>
        <w:left w:val="none" w:sz="0" w:space="0" w:color="auto"/>
        <w:bottom w:val="none" w:sz="0" w:space="0" w:color="auto"/>
        <w:right w:val="none" w:sz="0" w:space="0" w:color="auto"/>
      </w:divBdr>
    </w:div>
    <w:div w:id="2030832581">
      <w:bodyDiv w:val="1"/>
      <w:marLeft w:val="0"/>
      <w:marRight w:val="0"/>
      <w:marTop w:val="0"/>
      <w:marBottom w:val="0"/>
      <w:divBdr>
        <w:top w:val="none" w:sz="0" w:space="0" w:color="auto"/>
        <w:left w:val="none" w:sz="0" w:space="0" w:color="auto"/>
        <w:bottom w:val="none" w:sz="0" w:space="0" w:color="auto"/>
        <w:right w:val="none" w:sz="0" w:space="0" w:color="auto"/>
      </w:divBdr>
    </w:div>
    <w:div w:id="2032796403">
      <w:bodyDiv w:val="1"/>
      <w:marLeft w:val="0"/>
      <w:marRight w:val="0"/>
      <w:marTop w:val="0"/>
      <w:marBottom w:val="0"/>
      <w:divBdr>
        <w:top w:val="none" w:sz="0" w:space="0" w:color="auto"/>
        <w:left w:val="none" w:sz="0" w:space="0" w:color="auto"/>
        <w:bottom w:val="none" w:sz="0" w:space="0" w:color="auto"/>
        <w:right w:val="none" w:sz="0" w:space="0" w:color="auto"/>
      </w:divBdr>
    </w:div>
    <w:div w:id="2068409519">
      <w:bodyDiv w:val="1"/>
      <w:marLeft w:val="0"/>
      <w:marRight w:val="0"/>
      <w:marTop w:val="0"/>
      <w:marBottom w:val="0"/>
      <w:divBdr>
        <w:top w:val="none" w:sz="0" w:space="0" w:color="auto"/>
        <w:left w:val="none" w:sz="0" w:space="0" w:color="auto"/>
        <w:bottom w:val="none" w:sz="0" w:space="0" w:color="auto"/>
        <w:right w:val="none" w:sz="0" w:space="0" w:color="auto"/>
      </w:divBdr>
    </w:div>
    <w:div w:id="2108889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upport.robotina.com"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upport.robotina.com" TargetMode="External"/><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hyperlink" Target="http://www.robotina.com" TargetMode="External"/><Relationship Id="rId2" Type="http://schemas.openxmlformats.org/officeDocument/2006/relationships/image" Target="media/image39.png"/><Relationship Id="rId1" Type="http://schemas.openxmlformats.org/officeDocument/2006/relationships/image" Target="media/image38.png"/><Relationship Id="rId4" Type="http://schemas.openxmlformats.org/officeDocument/2006/relationships/hyperlink" Target="mailto:info@robotin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tej%20Kro&#353;elj\Local%20Settings\Temporary%20Internet%20Files\OLK7E\Robo%20template%20naslednja%20stran%20URADNO%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C1519-FD23-4808-972F-8DC08793C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Robo template naslednja stran URADNO (2).dot</Template>
  <TotalTime>3</TotalTime>
  <Pages>25</Pages>
  <Words>1919</Words>
  <Characters>10944</Characters>
  <Application>Microsoft Office Word</Application>
  <DocSecurity>0</DocSecurity>
  <Lines>91</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Robotina d.o.o.</Company>
  <LinksUpToDate>false</LinksUpToDate>
  <CharactersWithSpaces>12838</CharactersWithSpaces>
  <SharedDoc>false</SharedDoc>
  <HLinks>
    <vt:vector size="12" baseType="variant">
      <vt:variant>
        <vt:i4>2818048</vt:i4>
      </vt:variant>
      <vt:variant>
        <vt:i4>3</vt:i4>
      </vt:variant>
      <vt:variant>
        <vt:i4>0</vt:i4>
      </vt:variant>
      <vt:variant>
        <vt:i4>5</vt:i4>
      </vt:variant>
      <vt:variant>
        <vt:lpwstr>mailto:info@robotina.com</vt:lpwstr>
      </vt:variant>
      <vt:variant>
        <vt:lpwstr/>
      </vt:variant>
      <vt:variant>
        <vt:i4>3997805</vt:i4>
      </vt:variant>
      <vt:variant>
        <vt:i4>-1</vt:i4>
      </vt:variant>
      <vt:variant>
        <vt:i4>1031</vt:i4>
      </vt:variant>
      <vt:variant>
        <vt:i4>1</vt:i4>
      </vt:variant>
      <vt:variant>
        <vt:lpwstr>http://www.moxa.com/support/images/logo.gif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 Mejak</dc:creator>
  <cp:lastModifiedBy>Goran Kocjancic</cp:lastModifiedBy>
  <cp:revision>3</cp:revision>
  <cp:lastPrinted>2022-07-04T14:17:00Z</cp:lastPrinted>
  <dcterms:created xsi:type="dcterms:W3CDTF">2023-03-30T13:39:00Z</dcterms:created>
  <dcterms:modified xsi:type="dcterms:W3CDTF">2023-03-30T13:41:00Z</dcterms:modified>
</cp:coreProperties>
</file>